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CBE" w:rsidRDefault="0091730A" w:rsidP="0091730A">
      <w:pPr>
        <w:pStyle w:val="Tytu"/>
        <w:rPr>
          <w:noProof/>
          <w:lang w:eastAsia="pl-PL"/>
        </w:rPr>
      </w:pPr>
      <w:bookmarkStart w:id="0" w:name="_GoBack"/>
      <w:bookmarkEnd w:id="0"/>
      <w:r w:rsidRPr="0091730A">
        <w:rPr>
          <w:noProof/>
          <w:lang w:eastAsia="pl-PL"/>
        </w:rPr>
        <w:t>Załącznik nr 1 Lokalizacje punktów dystrybucyjnych.</w:t>
      </w:r>
    </w:p>
    <w:p w:rsidR="00FC3D24" w:rsidRDefault="00335147">
      <w:r>
        <w:rPr>
          <w:noProof/>
          <w:lang w:eastAsia="pl-PL"/>
        </w:rPr>
        <w:lastRenderedPageBreak/>
        <w:drawing>
          <wp:inline distT="0" distB="0" distL="0" distR="0">
            <wp:extent cx="5760720" cy="65741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0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4001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6249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4-05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pitalna45_v2-L06-07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B01_B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B01_D1-E1-F1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0_C1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0_D1-E1-F1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0_METORG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1_D1-E1-F1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2_B1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2_D1-E1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3_B1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3_D1_E1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4_D1-E1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_v2-L05_D1-E1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-OLU_v2-OLU_L00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1620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ynskiego1-OLU_v2-OLU_L01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D2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73B" w:rsidRDefault="006B073B" w:rsidP="006B073B">
      <w:pPr>
        <w:spacing w:after="0" w:line="240" w:lineRule="auto"/>
      </w:pPr>
      <w:r>
        <w:separator/>
      </w:r>
    </w:p>
  </w:endnote>
  <w:endnote w:type="continuationSeparator" w:id="0">
    <w:p w:rsidR="006B073B" w:rsidRDefault="006B073B" w:rsidP="006B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73B" w:rsidRDefault="006B073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73B" w:rsidRDefault="006B073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73B" w:rsidRDefault="006B07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73B" w:rsidRDefault="006B073B" w:rsidP="006B073B">
      <w:pPr>
        <w:spacing w:after="0" w:line="240" w:lineRule="auto"/>
      </w:pPr>
      <w:r>
        <w:separator/>
      </w:r>
    </w:p>
  </w:footnote>
  <w:footnote w:type="continuationSeparator" w:id="0">
    <w:p w:rsidR="006B073B" w:rsidRDefault="006B073B" w:rsidP="006B0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73B" w:rsidRDefault="006B073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731376323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6B073B" w:rsidRDefault="006B073B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Strona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E40E2" w:rsidRPr="009E40E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:rsidR="006B073B" w:rsidRDefault="006B073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73B" w:rsidRDefault="006B073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BE"/>
    <w:rsid w:val="00335147"/>
    <w:rsid w:val="006B073B"/>
    <w:rsid w:val="008516EE"/>
    <w:rsid w:val="008A582C"/>
    <w:rsid w:val="0091730A"/>
    <w:rsid w:val="009E40E2"/>
    <w:rsid w:val="00AB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CBE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173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173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073B"/>
  </w:style>
  <w:style w:type="paragraph" w:styleId="Stopka">
    <w:name w:val="footer"/>
    <w:basedOn w:val="Normalny"/>
    <w:link w:val="StopkaZnak"/>
    <w:uiPriority w:val="99"/>
    <w:unhideWhenUsed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CBE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173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173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073B"/>
  </w:style>
  <w:style w:type="paragraph" w:styleId="Stopka">
    <w:name w:val="footer"/>
    <w:basedOn w:val="Normalny"/>
    <w:link w:val="StopkaZnak"/>
    <w:uiPriority w:val="99"/>
    <w:unhideWhenUsed/>
    <w:rsid w:val="006B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59AC9CE7</Template>
  <TotalTime>0</TotalTime>
  <Pages>13</Pages>
  <Words>10</Words>
  <Characters>63</Characters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2016-10-28T13:11:00Z</dcterms:created>
  <dcterms:modified xsi:type="dcterms:W3CDTF">2016-10-28T13:11:00Z</dcterms:modified>
</cp:coreProperties>
</file>