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2588" w:rsidRDefault="00F167CC" w:rsidP="00F167CC">
      <w:pPr>
        <w:pStyle w:val="Tytu"/>
      </w:pPr>
      <w:r>
        <w:t>Załącznik</w:t>
      </w:r>
      <w:r w:rsidR="006B708D">
        <w:t xml:space="preserve"> nr 5</w:t>
      </w:r>
      <w:r w:rsidR="00F82588">
        <w:t xml:space="preserve"> </w:t>
      </w:r>
      <w:r w:rsidR="006B708D">
        <w:t>Projekt</w:t>
      </w:r>
      <w:r w:rsidR="006B708D" w:rsidRPr="00E8648A">
        <w:t xml:space="preserve"> symulacyjny WLAN</w:t>
      </w:r>
    </w:p>
    <w:p w:rsidR="003103C2" w:rsidRDefault="001713F2" w:rsidP="003103C2">
      <w:pPr>
        <w:pStyle w:val="Nagwek1"/>
      </w:pPr>
      <w:bookmarkStart w:id="0" w:name="_Toc455990204"/>
      <w:r>
        <w:br w:type="page"/>
      </w:r>
      <w:r w:rsidR="003103C2">
        <w:lastRenderedPageBreak/>
        <w:t>Wstęp</w:t>
      </w:r>
    </w:p>
    <w:p w:rsidR="003103C2" w:rsidRDefault="003103C2" w:rsidP="003103C2">
      <w:r>
        <w:t>Symulacja fal radiowych obejmuje szacowane pokrycie sygnałem. Symulacja została przeprowadzona przy użyciu algorytmów symulujących umieszczenie urządzenia AP (ang. Access Point) w budynku, bazujące na zaimportowanych planach pięter z przypisaną charakterystyką budynku. Skuteczność symulacji jest zależna od dobranych parametrów budynku oraz lokalizacji urządzenia AP. Dodatkowo fale radiowe mogą być nieprzewidywalne, ze względu na trudności charakteryzowania zachowania fal radiowych podczas interakcji z różnego typu materiałami.</w:t>
      </w:r>
    </w:p>
    <w:p w:rsidR="003103C2" w:rsidRDefault="003103C2" w:rsidP="003103C2">
      <w:r>
        <w:t>Złożone środowiska powinny być zweryfikowane podczas badania w celu weryfikacji założeń wykorzystywanych w prognozowaniu.</w:t>
      </w:r>
    </w:p>
    <w:p w:rsidR="003103C2" w:rsidRDefault="003103C2" w:rsidP="003103C2">
      <w:pPr>
        <w:pStyle w:val="Nagwek1"/>
      </w:pPr>
      <w:r>
        <w:t>Założenia</w:t>
      </w:r>
    </w:p>
    <w:p w:rsidR="003103C2" w:rsidRDefault="003103C2" w:rsidP="003103C2">
      <w:r>
        <w:t>Wytyczne zawarte w niniejszym dokumencie są oparte na następujących warunkach i założeniach:</w:t>
      </w:r>
    </w:p>
    <w:p w:rsidR="003103C2" w:rsidRPr="003103C2" w:rsidRDefault="003103C2" w:rsidP="003103C2">
      <w:pPr>
        <w:pStyle w:val="Akapitzlist"/>
        <w:numPr>
          <w:ilvl w:val="0"/>
          <w:numId w:val="17"/>
        </w:numPr>
        <w:rPr>
          <w:lang w:val="en-GB"/>
        </w:rPr>
      </w:pPr>
      <w:r w:rsidRPr="003103C2">
        <w:rPr>
          <w:lang w:val="en-GB"/>
        </w:rPr>
        <w:t xml:space="preserve">Terminal </w:t>
      </w:r>
      <w:proofErr w:type="spellStart"/>
      <w:r w:rsidRPr="003103C2">
        <w:rPr>
          <w:lang w:val="en-GB"/>
        </w:rPr>
        <w:t>klienta</w:t>
      </w:r>
      <w:proofErr w:type="spellEnd"/>
      <w:r w:rsidRPr="003103C2">
        <w:rPr>
          <w:lang w:val="en-GB"/>
        </w:rPr>
        <w:t>: Transmit (</w:t>
      </w:r>
      <w:proofErr w:type="spellStart"/>
      <w:r w:rsidRPr="003103C2">
        <w:rPr>
          <w:lang w:val="en-GB"/>
        </w:rPr>
        <w:t>Tx</w:t>
      </w:r>
      <w:proofErr w:type="spellEnd"/>
      <w:r w:rsidRPr="003103C2">
        <w:rPr>
          <w:lang w:val="en-GB"/>
        </w:rPr>
        <w:t xml:space="preserve">) Power: &gt;=15 </w:t>
      </w:r>
      <w:proofErr w:type="spellStart"/>
      <w:r w:rsidRPr="003103C2">
        <w:rPr>
          <w:lang w:val="en-GB"/>
        </w:rPr>
        <w:t>dBm</w:t>
      </w:r>
      <w:proofErr w:type="spellEnd"/>
      <w:r w:rsidRPr="003103C2">
        <w:rPr>
          <w:lang w:val="en-GB"/>
        </w:rPr>
        <w:t>.</w:t>
      </w:r>
    </w:p>
    <w:p w:rsidR="003103C2" w:rsidRDefault="003103C2" w:rsidP="003103C2">
      <w:pPr>
        <w:pStyle w:val="Akapitzlist"/>
        <w:numPr>
          <w:ilvl w:val="0"/>
          <w:numId w:val="17"/>
        </w:numPr>
      </w:pPr>
      <w:r>
        <w:t xml:space="preserve">Terminal klienta: </w:t>
      </w:r>
      <w:proofErr w:type="spellStart"/>
      <w:r>
        <w:t>Antenna</w:t>
      </w:r>
      <w:proofErr w:type="spellEnd"/>
      <w:r>
        <w:t xml:space="preserve"> </w:t>
      </w:r>
      <w:proofErr w:type="spellStart"/>
      <w:r>
        <w:t>Gain</w:t>
      </w:r>
      <w:proofErr w:type="spellEnd"/>
      <w:r>
        <w:t xml:space="preserve">: &gt;=0 </w:t>
      </w:r>
      <w:proofErr w:type="spellStart"/>
      <w:r>
        <w:t>dBi</w:t>
      </w:r>
      <w:proofErr w:type="spellEnd"/>
      <w:r>
        <w:t>.</w:t>
      </w:r>
    </w:p>
    <w:p w:rsidR="003103C2" w:rsidRDefault="003103C2" w:rsidP="003103C2">
      <w:r>
        <w:t>Rodzaj mapy środowiska (np. magazyn, biuro) odnosi się do średniej gęstości oraz wykładnika strat ścieżki. Szacuje się, jak szybko postępuje tłumienie fal radiowych wraz ze zwiększeniem dystansu.</w:t>
      </w:r>
    </w:p>
    <w:p w:rsidR="003103C2" w:rsidRDefault="003103C2" w:rsidP="003103C2">
      <w:r>
        <w:t xml:space="preserve">Wskazana ilość tłumienia przelotowego ścian (na przykład 12 </w:t>
      </w:r>
      <w:proofErr w:type="spellStart"/>
      <w:r>
        <w:t>dB</w:t>
      </w:r>
      <w:proofErr w:type="spellEnd"/>
      <w:r>
        <w:t xml:space="preserve"> dla betonowej ściany) jest tłumieniem sygnału radiowego, gdy przechodzi przez ściany pod kątem prostym. Pod każdym innym kątem, strata będzie większa.</w:t>
      </w:r>
    </w:p>
    <w:p w:rsidR="003103C2" w:rsidRDefault="003103C2" w:rsidP="003103C2">
      <w:r>
        <w:t>EIRP (efektywna izotropowa moc wypromieniowana) radia AP jest określana przez ustawienia mocy TX, zysku anteny i strat kablowych. Zysk anteny jest średnim zyskiem uzyskany poprzez pomiary dla różnych rodzajów AP.</w:t>
      </w:r>
    </w:p>
    <w:p w:rsidR="00301E34" w:rsidRDefault="003103C2" w:rsidP="003103C2">
      <w:r>
        <w:t>Uwaga: Te założenia są typowe dla dostępnych terminali klienckich 802.11.</w:t>
      </w:r>
    </w:p>
    <w:p w:rsidR="003103C2" w:rsidRDefault="003103C2" w:rsidP="003103C2">
      <w:pPr>
        <w:pStyle w:val="Nagwek1"/>
      </w:pPr>
      <w:r>
        <w:t>Symulacja</w:t>
      </w:r>
    </w:p>
    <w:p w:rsidR="003103C2" w:rsidRPr="00343F96" w:rsidRDefault="003103C2" w:rsidP="003103C2">
      <w:pPr>
        <w:pStyle w:val="Nagwek2"/>
      </w:pPr>
      <w:r w:rsidRPr="00343F96">
        <w:t>Szpitalna 45</w:t>
      </w:r>
    </w:p>
    <w:p w:rsidR="003103C2" w:rsidRPr="00F465F8" w:rsidRDefault="003103C2" w:rsidP="003103C2">
      <w:pPr>
        <w:rPr>
          <w:sz w:val="24"/>
          <w:szCs w:val="24"/>
        </w:rPr>
      </w:pPr>
      <w:r>
        <w:rPr>
          <w:sz w:val="24"/>
          <w:szCs w:val="24"/>
        </w:rPr>
        <w:t>Ilość urządzeń: 122</w:t>
      </w:r>
    </w:p>
    <w:p w:rsidR="003103C2" w:rsidRPr="00343F96" w:rsidRDefault="003103C2" w:rsidP="003103C2">
      <w:pPr>
        <w:pStyle w:val="Nagwek3"/>
      </w:pPr>
      <w:r>
        <w:rPr>
          <w:noProof/>
          <w:lang w:eastAsia="pl-PL"/>
        </w:rPr>
        <w:t xml:space="preserve">Budynek </w:t>
      </w:r>
      <w:r w:rsidRPr="00343F96">
        <w:rPr>
          <w:noProof/>
          <w:lang w:eastAsia="pl-PL"/>
        </w:rPr>
        <w:t>A</w:t>
      </w:r>
    </w:p>
    <w:p w:rsidR="00AE6EE7" w:rsidRDefault="00AE6EE7">
      <w:pPr>
        <w:rPr>
          <w:rFonts w:asciiTheme="majorHAnsi" w:eastAsiaTheme="majorEastAsia" w:hAnsiTheme="majorHAnsi" w:cstheme="majorBidi"/>
          <w:b/>
          <w:bCs/>
          <w:i/>
          <w:iCs/>
          <w:color w:val="4F81BD" w:themeColor="accent1"/>
        </w:rPr>
      </w:pPr>
      <w:r>
        <w:br w:type="page"/>
      </w:r>
    </w:p>
    <w:p w:rsidR="003103C2" w:rsidRDefault="003103C2" w:rsidP="003103C2">
      <w:pPr>
        <w:pStyle w:val="Nagwek4"/>
      </w:pPr>
      <w:r>
        <w:lastRenderedPageBreak/>
        <w:t>7 Piętro</w:t>
      </w:r>
    </w:p>
    <w:p w:rsidR="003103C2" w:rsidRDefault="003103C2" w:rsidP="003103C2">
      <w:r>
        <w:t>Ilość urządzeń przypisanych do piętra: 6</w:t>
      </w:r>
    </w:p>
    <w:p w:rsidR="003103C2" w:rsidRDefault="003103C2" w:rsidP="003103C2">
      <w:r>
        <w:rPr>
          <w:noProof/>
          <w:lang w:eastAsia="pl-PL"/>
        </w:rPr>
        <w:drawing>
          <wp:inline distT="0" distB="0" distL="0" distR="0" wp14:anchorId="4D5627CA" wp14:editId="7D4144C0">
            <wp:extent cx="5760720" cy="17208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r>
        <w:rPr>
          <w:noProof/>
          <w:lang w:eastAsia="pl-PL"/>
        </w:rPr>
        <w:drawing>
          <wp:inline distT="0" distB="0" distL="0" distR="0" wp14:anchorId="6D56B6AF" wp14:editId="32AB37C9">
            <wp:extent cx="5760720" cy="1158240"/>
            <wp:effectExtent l="0" t="0" r="0" b="381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1158240"/>
                    </a:xfrm>
                    <a:prstGeom prst="rect">
                      <a:avLst/>
                    </a:prstGeom>
                  </pic:spPr>
                </pic:pic>
              </a:graphicData>
            </a:graphic>
          </wp:inline>
        </w:drawing>
      </w:r>
    </w:p>
    <w:p w:rsidR="003103C2" w:rsidRDefault="003103C2" w:rsidP="003103C2">
      <w:pPr>
        <w:pStyle w:val="Nagwek4"/>
      </w:pPr>
      <w:r>
        <w:t>6 Piętro</w:t>
      </w:r>
    </w:p>
    <w:p w:rsidR="003103C2" w:rsidRDefault="003103C2" w:rsidP="003103C2">
      <w:r>
        <w:t>Ilość urządzeń przypisanych do piętra: 6</w:t>
      </w:r>
    </w:p>
    <w:p w:rsidR="003103C2" w:rsidRDefault="003103C2" w:rsidP="003103C2">
      <w:r>
        <w:rPr>
          <w:noProof/>
          <w:lang w:eastAsia="pl-PL"/>
        </w:rPr>
        <w:drawing>
          <wp:inline distT="0" distB="0" distL="0" distR="0" wp14:anchorId="64A68E57" wp14:editId="64AF96F7">
            <wp:extent cx="5760720" cy="172085"/>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r>
        <w:rPr>
          <w:noProof/>
          <w:lang w:eastAsia="pl-PL"/>
        </w:rPr>
        <w:drawing>
          <wp:inline distT="0" distB="0" distL="0" distR="0" wp14:anchorId="7EB10A4D" wp14:editId="68E51AB7">
            <wp:extent cx="5760720" cy="1151890"/>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1151890"/>
                    </a:xfrm>
                    <a:prstGeom prst="rect">
                      <a:avLst/>
                    </a:prstGeom>
                  </pic:spPr>
                </pic:pic>
              </a:graphicData>
            </a:graphic>
          </wp:inline>
        </w:drawing>
      </w:r>
    </w:p>
    <w:p w:rsidR="003103C2" w:rsidRDefault="003103C2" w:rsidP="003103C2">
      <w:pPr>
        <w:pStyle w:val="Nagwek4"/>
      </w:pPr>
      <w:r>
        <w:t>5 Piętro</w:t>
      </w:r>
    </w:p>
    <w:p w:rsidR="003103C2" w:rsidRDefault="003103C2" w:rsidP="003103C2">
      <w:r>
        <w:t>Ilość urządzeń przypisanych do piętra: 6</w:t>
      </w:r>
    </w:p>
    <w:p w:rsidR="003103C2" w:rsidRDefault="003103C2" w:rsidP="003103C2">
      <w:r>
        <w:rPr>
          <w:noProof/>
          <w:lang w:eastAsia="pl-PL"/>
        </w:rPr>
        <w:drawing>
          <wp:inline distT="0" distB="0" distL="0" distR="0" wp14:anchorId="4A8815DE" wp14:editId="61BBB033">
            <wp:extent cx="5760720" cy="172085"/>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r>
        <w:rPr>
          <w:noProof/>
          <w:lang w:eastAsia="pl-PL"/>
        </w:rPr>
        <w:drawing>
          <wp:inline distT="0" distB="0" distL="0" distR="0" wp14:anchorId="1DC3CD53" wp14:editId="7BA8B7C0">
            <wp:extent cx="5760720" cy="1159510"/>
            <wp:effectExtent l="0" t="0" r="0" b="254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1159510"/>
                    </a:xfrm>
                    <a:prstGeom prst="rect">
                      <a:avLst/>
                    </a:prstGeom>
                  </pic:spPr>
                </pic:pic>
              </a:graphicData>
            </a:graphic>
          </wp:inline>
        </w:drawing>
      </w:r>
    </w:p>
    <w:p w:rsidR="003103C2" w:rsidRDefault="003103C2" w:rsidP="003103C2">
      <w:pPr>
        <w:pStyle w:val="Nagwek4"/>
      </w:pPr>
      <w:r>
        <w:t>4 Piętro</w:t>
      </w:r>
    </w:p>
    <w:p w:rsidR="003103C2" w:rsidRDefault="003103C2" w:rsidP="003103C2">
      <w:r>
        <w:t>Ilość urządzeń przypisanych do piętra: 6</w:t>
      </w:r>
    </w:p>
    <w:p w:rsidR="003103C2" w:rsidRDefault="003103C2" w:rsidP="003103C2">
      <w:r>
        <w:rPr>
          <w:noProof/>
          <w:lang w:eastAsia="pl-PL"/>
        </w:rPr>
        <w:drawing>
          <wp:inline distT="0" distB="0" distL="0" distR="0" wp14:anchorId="44C53BC7" wp14:editId="5D9310A4">
            <wp:extent cx="5760720" cy="172085"/>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r>
        <w:rPr>
          <w:noProof/>
          <w:lang w:eastAsia="pl-PL"/>
        </w:rPr>
        <w:drawing>
          <wp:inline distT="0" distB="0" distL="0" distR="0" wp14:anchorId="03390BE1" wp14:editId="3E8976F4">
            <wp:extent cx="5760720" cy="1172210"/>
            <wp:effectExtent l="0" t="0" r="0" b="889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1172210"/>
                    </a:xfrm>
                    <a:prstGeom prst="rect">
                      <a:avLst/>
                    </a:prstGeom>
                  </pic:spPr>
                </pic:pic>
              </a:graphicData>
            </a:graphic>
          </wp:inline>
        </w:drawing>
      </w:r>
    </w:p>
    <w:p w:rsidR="003103C2" w:rsidRDefault="003103C2" w:rsidP="003103C2">
      <w:pPr>
        <w:pStyle w:val="Nagwek4"/>
      </w:pPr>
      <w:r>
        <w:lastRenderedPageBreak/>
        <w:t>3 Piętro</w:t>
      </w:r>
    </w:p>
    <w:p w:rsidR="003103C2" w:rsidRDefault="003103C2" w:rsidP="003103C2">
      <w:r>
        <w:t>Ilość urządzeń przypisanych do piętra: 6</w:t>
      </w:r>
    </w:p>
    <w:p w:rsidR="003103C2" w:rsidRDefault="003103C2" w:rsidP="003103C2">
      <w:r>
        <w:rPr>
          <w:noProof/>
          <w:lang w:eastAsia="pl-PL"/>
        </w:rPr>
        <w:drawing>
          <wp:inline distT="0" distB="0" distL="0" distR="0" wp14:anchorId="27E027D7" wp14:editId="5D652A23">
            <wp:extent cx="5760720" cy="172085"/>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r>
        <w:rPr>
          <w:noProof/>
          <w:lang w:eastAsia="pl-PL"/>
        </w:rPr>
        <w:drawing>
          <wp:inline distT="0" distB="0" distL="0" distR="0" wp14:anchorId="7BD43E52" wp14:editId="1867D96F">
            <wp:extent cx="5760720" cy="1149350"/>
            <wp:effectExtent l="0" t="0" r="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1149350"/>
                    </a:xfrm>
                    <a:prstGeom prst="rect">
                      <a:avLst/>
                    </a:prstGeom>
                  </pic:spPr>
                </pic:pic>
              </a:graphicData>
            </a:graphic>
          </wp:inline>
        </w:drawing>
      </w:r>
    </w:p>
    <w:p w:rsidR="003103C2" w:rsidRDefault="003103C2" w:rsidP="003103C2">
      <w:pPr>
        <w:pStyle w:val="Nagwek4"/>
      </w:pPr>
      <w:r>
        <w:t>2 Piętro</w:t>
      </w:r>
    </w:p>
    <w:p w:rsidR="003103C2" w:rsidRDefault="003103C2" w:rsidP="003103C2">
      <w:r>
        <w:t>Ilość urządzeń przypisanych do piętra: 6</w:t>
      </w:r>
    </w:p>
    <w:p w:rsidR="003103C2" w:rsidRDefault="003103C2" w:rsidP="003103C2">
      <w:r>
        <w:rPr>
          <w:noProof/>
          <w:lang w:eastAsia="pl-PL"/>
        </w:rPr>
        <w:drawing>
          <wp:inline distT="0" distB="0" distL="0" distR="0" wp14:anchorId="66FA9FC2" wp14:editId="37CFD0BC">
            <wp:extent cx="5760720" cy="172085"/>
            <wp:effectExtent l="0" t="0" r="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r>
        <w:rPr>
          <w:noProof/>
          <w:lang w:eastAsia="pl-PL"/>
        </w:rPr>
        <w:drawing>
          <wp:inline distT="0" distB="0" distL="0" distR="0" wp14:anchorId="7D6F7BB4" wp14:editId="38E9AA9E">
            <wp:extent cx="5760720" cy="1193165"/>
            <wp:effectExtent l="0" t="0" r="0" b="698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1193165"/>
                    </a:xfrm>
                    <a:prstGeom prst="rect">
                      <a:avLst/>
                    </a:prstGeom>
                  </pic:spPr>
                </pic:pic>
              </a:graphicData>
            </a:graphic>
          </wp:inline>
        </w:drawing>
      </w:r>
    </w:p>
    <w:p w:rsidR="003103C2" w:rsidRDefault="003103C2" w:rsidP="003103C2">
      <w:pPr>
        <w:pStyle w:val="Nagwek4"/>
      </w:pPr>
      <w:r>
        <w:t>1 Piętro</w:t>
      </w:r>
    </w:p>
    <w:p w:rsidR="003103C2" w:rsidRDefault="003103C2" w:rsidP="003103C2">
      <w:r>
        <w:t>Ilość urządzeń przypisanych do piętra: 6</w:t>
      </w:r>
    </w:p>
    <w:p w:rsidR="003103C2" w:rsidRDefault="003103C2" w:rsidP="003103C2">
      <w:r>
        <w:rPr>
          <w:noProof/>
          <w:lang w:eastAsia="pl-PL"/>
        </w:rPr>
        <w:drawing>
          <wp:inline distT="0" distB="0" distL="0" distR="0" wp14:anchorId="2F3613D7" wp14:editId="48A3E683">
            <wp:extent cx="5760720" cy="172085"/>
            <wp:effectExtent l="0" t="0" r="0"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r>
        <w:rPr>
          <w:noProof/>
          <w:lang w:eastAsia="pl-PL"/>
        </w:rPr>
        <w:drawing>
          <wp:inline distT="0" distB="0" distL="0" distR="0" wp14:anchorId="6C41EBC7" wp14:editId="37FF1672">
            <wp:extent cx="5760720" cy="1197610"/>
            <wp:effectExtent l="0" t="0" r="0" b="254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1197610"/>
                    </a:xfrm>
                    <a:prstGeom prst="rect">
                      <a:avLst/>
                    </a:prstGeom>
                  </pic:spPr>
                </pic:pic>
              </a:graphicData>
            </a:graphic>
          </wp:inline>
        </w:drawing>
      </w:r>
    </w:p>
    <w:p w:rsidR="003103C2" w:rsidRDefault="003103C2" w:rsidP="003103C2">
      <w:pPr>
        <w:pStyle w:val="Nagwek4"/>
      </w:pPr>
      <w:r>
        <w:t>Parter</w:t>
      </w:r>
    </w:p>
    <w:p w:rsidR="003103C2" w:rsidRDefault="003103C2" w:rsidP="003103C2">
      <w:r>
        <w:t>Ilość urządzeń przypisanych do piętra: 6</w:t>
      </w:r>
    </w:p>
    <w:p w:rsidR="003103C2" w:rsidRDefault="003103C2" w:rsidP="003103C2">
      <w:r>
        <w:rPr>
          <w:noProof/>
          <w:lang w:eastAsia="pl-PL"/>
        </w:rPr>
        <w:drawing>
          <wp:inline distT="0" distB="0" distL="0" distR="0" wp14:anchorId="09BEBC95" wp14:editId="75556117">
            <wp:extent cx="5760720" cy="172085"/>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r>
        <w:rPr>
          <w:noProof/>
          <w:lang w:eastAsia="pl-PL"/>
        </w:rPr>
        <w:drawing>
          <wp:inline distT="0" distB="0" distL="0" distR="0" wp14:anchorId="65B4150A" wp14:editId="489819DE">
            <wp:extent cx="5760720" cy="1310005"/>
            <wp:effectExtent l="0" t="0" r="0" b="4445"/>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310005"/>
                    </a:xfrm>
                    <a:prstGeom prst="rect">
                      <a:avLst/>
                    </a:prstGeom>
                  </pic:spPr>
                </pic:pic>
              </a:graphicData>
            </a:graphic>
          </wp:inline>
        </w:drawing>
      </w:r>
    </w:p>
    <w:p w:rsidR="003103C2" w:rsidRPr="00343F96" w:rsidRDefault="003103C2" w:rsidP="003103C2">
      <w:pPr>
        <w:pStyle w:val="Nagwek3"/>
      </w:pPr>
      <w:r>
        <w:rPr>
          <w:noProof/>
          <w:lang w:eastAsia="pl-PL"/>
        </w:rPr>
        <w:lastRenderedPageBreak/>
        <w:t>Budynek B</w:t>
      </w:r>
    </w:p>
    <w:p w:rsidR="003103C2" w:rsidRDefault="003103C2" w:rsidP="003103C2">
      <w:pPr>
        <w:pStyle w:val="Nagwek4"/>
      </w:pPr>
      <w:r>
        <w:t>2 Piętro</w:t>
      </w:r>
    </w:p>
    <w:p w:rsidR="003103C2" w:rsidRDefault="003103C2" w:rsidP="003103C2">
      <w:r>
        <w:t>Ilość urządzeń przypisanych do piętra: 6</w:t>
      </w:r>
    </w:p>
    <w:p w:rsidR="003103C2" w:rsidRDefault="003103C2" w:rsidP="003103C2">
      <w:r>
        <w:rPr>
          <w:noProof/>
          <w:lang w:eastAsia="pl-PL"/>
        </w:rPr>
        <w:drawing>
          <wp:inline distT="0" distB="0" distL="0" distR="0" wp14:anchorId="249D34D3" wp14:editId="3E005A3E">
            <wp:extent cx="5760720" cy="172085"/>
            <wp:effectExtent l="0" t="0" r="0"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5427C915" wp14:editId="155A13FB">
            <wp:extent cx="5760720" cy="1518285"/>
            <wp:effectExtent l="0" t="0" r="0" b="571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1518285"/>
                    </a:xfrm>
                    <a:prstGeom prst="rect">
                      <a:avLst/>
                    </a:prstGeom>
                  </pic:spPr>
                </pic:pic>
              </a:graphicData>
            </a:graphic>
          </wp:inline>
        </w:drawing>
      </w:r>
    </w:p>
    <w:p w:rsidR="003103C2" w:rsidRDefault="003103C2" w:rsidP="003103C2">
      <w:pPr>
        <w:pStyle w:val="Nagwek4"/>
      </w:pPr>
      <w:r>
        <w:t>1 Piętro</w:t>
      </w:r>
    </w:p>
    <w:p w:rsidR="003103C2" w:rsidRDefault="003103C2" w:rsidP="003103C2">
      <w:r>
        <w:t>Ilość urządzeń przypisanych do piętra: 6</w:t>
      </w:r>
    </w:p>
    <w:p w:rsidR="003103C2" w:rsidRDefault="003103C2" w:rsidP="003103C2">
      <w:r>
        <w:rPr>
          <w:noProof/>
          <w:lang w:eastAsia="pl-PL"/>
        </w:rPr>
        <w:drawing>
          <wp:inline distT="0" distB="0" distL="0" distR="0" wp14:anchorId="07606656" wp14:editId="1842A40C">
            <wp:extent cx="5760720" cy="172085"/>
            <wp:effectExtent l="0" t="0" r="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32920054" wp14:editId="2623615F">
            <wp:extent cx="5760720" cy="1523365"/>
            <wp:effectExtent l="0" t="0" r="0" b="63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1523365"/>
                    </a:xfrm>
                    <a:prstGeom prst="rect">
                      <a:avLst/>
                    </a:prstGeom>
                  </pic:spPr>
                </pic:pic>
              </a:graphicData>
            </a:graphic>
          </wp:inline>
        </w:drawing>
      </w:r>
    </w:p>
    <w:p w:rsidR="003103C2" w:rsidRDefault="003103C2" w:rsidP="003103C2">
      <w:pPr>
        <w:pStyle w:val="Nagwek4"/>
      </w:pPr>
      <w:r>
        <w:t>Parter</w:t>
      </w:r>
    </w:p>
    <w:p w:rsidR="003103C2" w:rsidRDefault="003103C2" w:rsidP="003103C2">
      <w:r>
        <w:t>Ilość urządzeń przypisanych do piętra: 5</w:t>
      </w:r>
    </w:p>
    <w:p w:rsidR="003103C2" w:rsidRDefault="003103C2" w:rsidP="003103C2">
      <w:r>
        <w:rPr>
          <w:noProof/>
          <w:lang w:eastAsia="pl-PL"/>
        </w:rPr>
        <w:drawing>
          <wp:inline distT="0" distB="0" distL="0" distR="0" wp14:anchorId="18AF6432" wp14:editId="1BA387F7">
            <wp:extent cx="5760720" cy="172085"/>
            <wp:effectExtent l="0" t="0" r="0"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06C56141" wp14:editId="5D30AE16">
            <wp:extent cx="5760720" cy="1495425"/>
            <wp:effectExtent l="0" t="0" r="0" b="9525"/>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1495425"/>
                    </a:xfrm>
                    <a:prstGeom prst="rect">
                      <a:avLst/>
                    </a:prstGeom>
                  </pic:spPr>
                </pic:pic>
              </a:graphicData>
            </a:graphic>
          </wp:inline>
        </w:drawing>
      </w:r>
    </w:p>
    <w:p w:rsidR="003103C2" w:rsidRDefault="003103C2" w:rsidP="003103C2">
      <w:pPr>
        <w:rPr>
          <w:sz w:val="36"/>
          <w:szCs w:val="36"/>
        </w:rPr>
      </w:pPr>
    </w:p>
    <w:p w:rsidR="003103C2" w:rsidRPr="00343F96" w:rsidRDefault="003103C2" w:rsidP="003103C2">
      <w:pPr>
        <w:pStyle w:val="Nagwek3"/>
      </w:pPr>
      <w:r>
        <w:rPr>
          <w:noProof/>
          <w:lang w:eastAsia="pl-PL"/>
        </w:rPr>
        <w:lastRenderedPageBreak/>
        <w:t>Budynek C</w:t>
      </w:r>
    </w:p>
    <w:p w:rsidR="003103C2" w:rsidRDefault="003103C2" w:rsidP="003103C2">
      <w:pPr>
        <w:pStyle w:val="Nagwek4"/>
      </w:pPr>
      <w:r>
        <w:t>2 Piętro</w:t>
      </w:r>
    </w:p>
    <w:p w:rsidR="003103C2" w:rsidRDefault="003103C2" w:rsidP="003103C2">
      <w:r>
        <w:t>Ilość urządzeń przypisanych do piętra: 7</w:t>
      </w:r>
    </w:p>
    <w:p w:rsidR="003103C2" w:rsidRDefault="003103C2" w:rsidP="003103C2">
      <w:r>
        <w:rPr>
          <w:noProof/>
          <w:lang w:eastAsia="pl-PL"/>
        </w:rPr>
        <w:drawing>
          <wp:inline distT="0" distB="0" distL="0" distR="0" wp14:anchorId="0DE8044D" wp14:editId="18F9B87F">
            <wp:extent cx="5760720" cy="172085"/>
            <wp:effectExtent l="0" t="0" r="0" b="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6B8AA8E3" wp14:editId="417DFDE8">
            <wp:extent cx="5760720" cy="1315085"/>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1315085"/>
                    </a:xfrm>
                    <a:prstGeom prst="rect">
                      <a:avLst/>
                    </a:prstGeom>
                  </pic:spPr>
                </pic:pic>
              </a:graphicData>
            </a:graphic>
          </wp:inline>
        </w:drawing>
      </w:r>
    </w:p>
    <w:p w:rsidR="003103C2" w:rsidRDefault="003103C2" w:rsidP="003103C2">
      <w:pPr>
        <w:pStyle w:val="Nagwek4"/>
      </w:pPr>
      <w:r>
        <w:t>1 Piętro</w:t>
      </w:r>
    </w:p>
    <w:p w:rsidR="003103C2" w:rsidRDefault="003103C2" w:rsidP="003103C2">
      <w:r>
        <w:t>Ilość urządzeń przypisanych do piętra: 7</w:t>
      </w:r>
    </w:p>
    <w:p w:rsidR="003103C2" w:rsidRDefault="003103C2" w:rsidP="003103C2">
      <w:r>
        <w:rPr>
          <w:noProof/>
          <w:lang w:eastAsia="pl-PL"/>
        </w:rPr>
        <w:drawing>
          <wp:inline distT="0" distB="0" distL="0" distR="0" wp14:anchorId="2E18DC55" wp14:editId="0AC96B0B">
            <wp:extent cx="5760720" cy="172085"/>
            <wp:effectExtent l="0" t="0" r="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13EB51E5" wp14:editId="45B18932">
            <wp:extent cx="5760720" cy="2272665"/>
            <wp:effectExtent l="0" t="0" r="0" b="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2272665"/>
                    </a:xfrm>
                    <a:prstGeom prst="rect">
                      <a:avLst/>
                    </a:prstGeom>
                  </pic:spPr>
                </pic:pic>
              </a:graphicData>
            </a:graphic>
          </wp:inline>
        </w:drawing>
      </w:r>
    </w:p>
    <w:p w:rsidR="003103C2" w:rsidRDefault="003103C2" w:rsidP="003103C2">
      <w:pPr>
        <w:pStyle w:val="Nagwek4"/>
      </w:pPr>
      <w:r>
        <w:t>Parter</w:t>
      </w:r>
    </w:p>
    <w:p w:rsidR="003103C2" w:rsidRDefault="003103C2" w:rsidP="003103C2">
      <w:r>
        <w:t>Ilość urządzeń przypisanych do piętra: 6</w:t>
      </w:r>
    </w:p>
    <w:p w:rsidR="003103C2" w:rsidRDefault="003103C2">
      <w:r>
        <w:br w:type="page"/>
      </w:r>
    </w:p>
    <w:p w:rsidR="003103C2" w:rsidRDefault="003103C2" w:rsidP="003103C2">
      <w:r>
        <w:rPr>
          <w:noProof/>
          <w:lang w:eastAsia="pl-PL"/>
        </w:rPr>
        <w:lastRenderedPageBreak/>
        <w:drawing>
          <wp:inline distT="0" distB="0" distL="0" distR="0" wp14:anchorId="1F161252" wp14:editId="2CC994AE">
            <wp:extent cx="5760720" cy="172085"/>
            <wp:effectExtent l="0" t="0" r="0"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23E4FFB2" wp14:editId="2332143A">
            <wp:extent cx="5760720" cy="2371090"/>
            <wp:effectExtent l="0" t="0" r="0" b="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2371090"/>
                    </a:xfrm>
                    <a:prstGeom prst="rect">
                      <a:avLst/>
                    </a:prstGeom>
                  </pic:spPr>
                </pic:pic>
              </a:graphicData>
            </a:graphic>
          </wp:inline>
        </w:drawing>
      </w:r>
    </w:p>
    <w:p w:rsidR="003103C2" w:rsidRPr="00343F96" w:rsidRDefault="003103C2" w:rsidP="003103C2">
      <w:pPr>
        <w:pStyle w:val="Nagwek3"/>
      </w:pPr>
      <w:r>
        <w:rPr>
          <w:noProof/>
          <w:lang w:eastAsia="pl-PL"/>
        </w:rPr>
        <w:t>Budynek D</w:t>
      </w:r>
    </w:p>
    <w:p w:rsidR="003103C2" w:rsidRDefault="003103C2" w:rsidP="003103C2">
      <w:pPr>
        <w:pStyle w:val="Nagwek4"/>
      </w:pPr>
      <w:r>
        <w:t>2 Piętro</w:t>
      </w:r>
    </w:p>
    <w:p w:rsidR="003103C2" w:rsidRDefault="003103C2" w:rsidP="003103C2">
      <w:r>
        <w:t>Ilość urządzeń przypisanych do piętra: 6</w:t>
      </w:r>
    </w:p>
    <w:p w:rsidR="003103C2" w:rsidRDefault="003103C2" w:rsidP="003103C2">
      <w:r>
        <w:rPr>
          <w:noProof/>
          <w:lang w:eastAsia="pl-PL"/>
        </w:rPr>
        <w:drawing>
          <wp:inline distT="0" distB="0" distL="0" distR="0" wp14:anchorId="4B895634" wp14:editId="6EBCF768">
            <wp:extent cx="5760720" cy="172085"/>
            <wp:effectExtent l="0" t="0" r="0"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6FF5CAAB" wp14:editId="436CF8F5">
            <wp:extent cx="5760720" cy="1072515"/>
            <wp:effectExtent l="0" t="0" r="0"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1072515"/>
                    </a:xfrm>
                    <a:prstGeom prst="rect">
                      <a:avLst/>
                    </a:prstGeom>
                  </pic:spPr>
                </pic:pic>
              </a:graphicData>
            </a:graphic>
          </wp:inline>
        </w:drawing>
      </w:r>
    </w:p>
    <w:p w:rsidR="003103C2" w:rsidRDefault="003103C2" w:rsidP="003103C2">
      <w:pPr>
        <w:pStyle w:val="Nagwek4"/>
      </w:pPr>
      <w:r>
        <w:t>1 Piętro</w:t>
      </w:r>
    </w:p>
    <w:p w:rsidR="003103C2" w:rsidRDefault="003103C2" w:rsidP="003103C2">
      <w:r>
        <w:t>Ilość urządzeń przypisanych do piętra: 6</w:t>
      </w:r>
    </w:p>
    <w:p w:rsidR="003103C2" w:rsidRDefault="003103C2" w:rsidP="003103C2">
      <w:r>
        <w:rPr>
          <w:noProof/>
          <w:lang w:eastAsia="pl-PL"/>
        </w:rPr>
        <w:drawing>
          <wp:inline distT="0" distB="0" distL="0" distR="0" wp14:anchorId="0E3210BE" wp14:editId="31B91347">
            <wp:extent cx="5760720" cy="172085"/>
            <wp:effectExtent l="0" t="0" r="0" b="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499B0C23" wp14:editId="5C2D67BD">
            <wp:extent cx="5760720" cy="108712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1087120"/>
                    </a:xfrm>
                    <a:prstGeom prst="rect">
                      <a:avLst/>
                    </a:prstGeom>
                  </pic:spPr>
                </pic:pic>
              </a:graphicData>
            </a:graphic>
          </wp:inline>
        </w:drawing>
      </w:r>
    </w:p>
    <w:p w:rsidR="003103C2" w:rsidRDefault="003103C2" w:rsidP="003103C2">
      <w:pPr>
        <w:pStyle w:val="Nagwek4"/>
      </w:pPr>
      <w:r>
        <w:t>Parter</w:t>
      </w:r>
    </w:p>
    <w:p w:rsidR="00780FA2" w:rsidRDefault="003103C2" w:rsidP="003103C2">
      <w:r>
        <w:t>Ilość urządzeń przypisanych do piętra: 5</w:t>
      </w:r>
    </w:p>
    <w:p w:rsidR="00780FA2" w:rsidRDefault="00780FA2" w:rsidP="00780FA2">
      <w:r>
        <w:br w:type="page"/>
      </w:r>
    </w:p>
    <w:p w:rsidR="003103C2" w:rsidRDefault="003103C2" w:rsidP="003103C2">
      <w:r>
        <w:rPr>
          <w:noProof/>
          <w:lang w:eastAsia="pl-PL"/>
        </w:rPr>
        <w:lastRenderedPageBreak/>
        <w:drawing>
          <wp:inline distT="0" distB="0" distL="0" distR="0" wp14:anchorId="66A5BC87" wp14:editId="7F3E7376">
            <wp:extent cx="5760720" cy="17208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522A0D5A" wp14:editId="324F220B">
            <wp:extent cx="5760720" cy="1443355"/>
            <wp:effectExtent l="0" t="0" r="0" b="4445"/>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1443355"/>
                    </a:xfrm>
                    <a:prstGeom prst="rect">
                      <a:avLst/>
                    </a:prstGeom>
                  </pic:spPr>
                </pic:pic>
              </a:graphicData>
            </a:graphic>
          </wp:inline>
        </w:drawing>
      </w:r>
    </w:p>
    <w:p w:rsidR="003103C2" w:rsidRPr="00343F96" w:rsidRDefault="00780FA2" w:rsidP="00780FA2">
      <w:pPr>
        <w:pStyle w:val="Nagwek3"/>
      </w:pPr>
      <w:r>
        <w:rPr>
          <w:noProof/>
          <w:lang w:eastAsia="pl-PL"/>
        </w:rPr>
        <w:t xml:space="preserve">Budynek </w:t>
      </w:r>
      <w:r w:rsidR="003103C2">
        <w:rPr>
          <w:noProof/>
          <w:lang w:eastAsia="pl-PL"/>
        </w:rPr>
        <w:t>E</w:t>
      </w:r>
    </w:p>
    <w:p w:rsidR="003103C2" w:rsidRDefault="003103C2" w:rsidP="00780FA2">
      <w:pPr>
        <w:pStyle w:val="Nagwek4"/>
      </w:pPr>
      <w:r>
        <w:t>7 Piętro</w:t>
      </w:r>
    </w:p>
    <w:p w:rsidR="003103C2" w:rsidRDefault="003103C2" w:rsidP="003103C2">
      <w:r>
        <w:t>Ilość urządzeń przypisanych do piętra: 1</w:t>
      </w:r>
    </w:p>
    <w:p w:rsidR="003103C2" w:rsidRDefault="003103C2" w:rsidP="003103C2">
      <w:r>
        <w:rPr>
          <w:noProof/>
          <w:lang w:eastAsia="pl-PL"/>
        </w:rPr>
        <w:drawing>
          <wp:inline distT="0" distB="0" distL="0" distR="0" wp14:anchorId="2C358AF0" wp14:editId="1D1FF2BB">
            <wp:extent cx="5760720" cy="17208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0675E0D0" wp14:editId="733E31FF">
            <wp:extent cx="4802400" cy="3297600"/>
            <wp:effectExtent l="0" t="0" r="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02400" cy="3297600"/>
                    </a:xfrm>
                    <a:prstGeom prst="rect">
                      <a:avLst/>
                    </a:prstGeom>
                  </pic:spPr>
                </pic:pic>
              </a:graphicData>
            </a:graphic>
          </wp:inline>
        </w:drawing>
      </w:r>
    </w:p>
    <w:p w:rsidR="00780FA2" w:rsidRDefault="00780FA2">
      <w:pPr>
        <w:rPr>
          <w:rFonts w:asciiTheme="majorHAnsi" w:eastAsiaTheme="majorEastAsia" w:hAnsiTheme="majorHAnsi" w:cstheme="majorBidi"/>
          <w:b/>
          <w:bCs/>
          <w:i/>
          <w:iCs/>
          <w:color w:val="4F81BD" w:themeColor="accent1"/>
        </w:rPr>
      </w:pPr>
      <w:r>
        <w:br w:type="page"/>
      </w:r>
    </w:p>
    <w:p w:rsidR="003103C2" w:rsidRDefault="003103C2" w:rsidP="00780FA2">
      <w:pPr>
        <w:pStyle w:val="Nagwek4"/>
      </w:pPr>
      <w:r>
        <w:lastRenderedPageBreak/>
        <w:t>6 Piętro</w:t>
      </w:r>
    </w:p>
    <w:p w:rsidR="003103C2" w:rsidRDefault="003103C2" w:rsidP="003103C2">
      <w:r>
        <w:t>Ilość urządzeń przypisanych do piętra: 1</w:t>
      </w:r>
    </w:p>
    <w:p w:rsidR="003103C2" w:rsidRDefault="003103C2" w:rsidP="003103C2">
      <w:r>
        <w:rPr>
          <w:noProof/>
          <w:lang w:eastAsia="pl-PL"/>
        </w:rPr>
        <w:drawing>
          <wp:inline distT="0" distB="0" distL="0" distR="0" wp14:anchorId="01A45DBB" wp14:editId="19AC9020">
            <wp:extent cx="5760720" cy="172085"/>
            <wp:effectExtent l="0"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083B33D0" wp14:editId="623F60E7">
            <wp:extent cx="4802400" cy="3315600"/>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02400" cy="3315600"/>
                    </a:xfrm>
                    <a:prstGeom prst="rect">
                      <a:avLst/>
                    </a:prstGeom>
                  </pic:spPr>
                </pic:pic>
              </a:graphicData>
            </a:graphic>
          </wp:inline>
        </w:drawing>
      </w:r>
    </w:p>
    <w:p w:rsidR="003103C2" w:rsidRDefault="003103C2" w:rsidP="00780FA2">
      <w:pPr>
        <w:pStyle w:val="Nagwek4"/>
      </w:pPr>
      <w:r>
        <w:t>5 Piętro</w:t>
      </w:r>
    </w:p>
    <w:p w:rsidR="003103C2" w:rsidRDefault="003103C2" w:rsidP="003103C2">
      <w:r>
        <w:t>Ilość urządzeń przypisanych do piętra: 1</w:t>
      </w:r>
    </w:p>
    <w:p w:rsidR="003103C2" w:rsidRDefault="003103C2" w:rsidP="003103C2">
      <w:r>
        <w:rPr>
          <w:noProof/>
          <w:lang w:eastAsia="pl-PL"/>
        </w:rPr>
        <w:drawing>
          <wp:inline distT="0" distB="0" distL="0" distR="0" wp14:anchorId="297A9B0D" wp14:editId="5F9B1019">
            <wp:extent cx="5760720" cy="172085"/>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625137AA" wp14:editId="60D15663">
            <wp:extent cx="4802400" cy="3297600"/>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02400" cy="3297600"/>
                    </a:xfrm>
                    <a:prstGeom prst="rect">
                      <a:avLst/>
                    </a:prstGeom>
                  </pic:spPr>
                </pic:pic>
              </a:graphicData>
            </a:graphic>
          </wp:inline>
        </w:drawing>
      </w:r>
    </w:p>
    <w:p w:rsidR="003103C2" w:rsidRDefault="003103C2" w:rsidP="00780FA2">
      <w:pPr>
        <w:pStyle w:val="Nagwek4"/>
      </w:pPr>
      <w:r>
        <w:lastRenderedPageBreak/>
        <w:t>4 Piętro</w:t>
      </w:r>
    </w:p>
    <w:p w:rsidR="003103C2" w:rsidRDefault="003103C2" w:rsidP="003103C2">
      <w:r>
        <w:t>Ilość urządzeń przypisanych do piętra: 1</w:t>
      </w:r>
    </w:p>
    <w:p w:rsidR="003103C2" w:rsidRDefault="003103C2" w:rsidP="003103C2">
      <w:r>
        <w:rPr>
          <w:noProof/>
          <w:lang w:eastAsia="pl-PL"/>
        </w:rPr>
        <w:drawing>
          <wp:inline distT="0" distB="0" distL="0" distR="0" wp14:anchorId="28824688" wp14:editId="28D8AA4C">
            <wp:extent cx="5760720" cy="172085"/>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sz w:val="36"/>
          <w:szCs w:val="36"/>
        </w:rPr>
      </w:pPr>
      <w:r>
        <w:rPr>
          <w:noProof/>
          <w:lang w:eastAsia="pl-PL"/>
        </w:rPr>
        <w:drawing>
          <wp:inline distT="0" distB="0" distL="0" distR="0" wp14:anchorId="65BFBCCE" wp14:editId="07BB24AC">
            <wp:extent cx="4802400" cy="3322800"/>
            <wp:effectExtent l="0" t="0" r="0"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02400" cy="3322800"/>
                    </a:xfrm>
                    <a:prstGeom prst="rect">
                      <a:avLst/>
                    </a:prstGeom>
                  </pic:spPr>
                </pic:pic>
              </a:graphicData>
            </a:graphic>
          </wp:inline>
        </w:drawing>
      </w:r>
    </w:p>
    <w:p w:rsidR="003103C2" w:rsidRDefault="003103C2" w:rsidP="00780FA2">
      <w:pPr>
        <w:pStyle w:val="Nagwek4"/>
      </w:pPr>
      <w:r>
        <w:t>3 Piętro</w:t>
      </w:r>
    </w:p>
    <w:p w:rsidR="003103C2" w:rsidRDefault="003103C2" w:rsidP="003103C2">
      <w:r>
        <w:t>Ilość urządzeń przypisanych do piętra: 3</w:t>
      </w:r>
    </w:p>
    <w:p w:rsidR="003103C2" w:rsidRDefault="003103C2" w:rsidP="003103C2">
      <w:r>
        <w:rPr>
          <w:noProof/>
          <w:lang w:eastAsia="pl-PL"/>
        </w:rPr>
        <w:drawing>
          <wp:inline distT="0" distB="0" distL="0" distR="0" wp14:anchorId="31B1339A" wp14:editId="76156B31">
            <wp:extent cx="5760720" cy="172085"/>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b/>
          <w:sz w:val="36"/>
          <w:szCs w:val="36"/>
        </w:rPr>
      </w:pPr>
      <w:r>
        <w:rPr>
          <w:noProof/>
          <w:lang w:eastAsia="pl-PL"/>
        </w:rPr>
        <w:drawing>
          <wp:inline distT="0" distB="0" distL="0" distR="0" wp14:anchorId="4FA7B1D6" wp14:editId="6F5E3150">
            <wp:extent cx="5760720" cy="3322955"/>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3322955"/>
                    </a:xfrm>
                    <a:prstGeom prst="rect">
                      <a:avLst/>
                    </a:prstGeom>
                  </pic:spPr>
                </pic:pic>
              </a:graphicData>
            </a:graphic>
          </wp:inline>
        </w:drawing>
      </w:r>
    </w:p>
    <w:p w:rsidR="003103C2" w:rsidRDefault="003103C2" w:rsidP="00780FA2">
      <w:pPr>
        <w:pStyle w:val="Nagwek4"/>
      </w:pPr>
      <w:r>
        <w:lastRenderedPageBreak/>
        <w:t>2 Piętro</w:t>
      </w:r>
    </w:p>
    <w:p w:rsidR="003103C2" w:rsidRDefault="003103C2" w:rsidP="003103C2">
      <w:r>
        <w:t>Ilość urządzeń przypisanych do piętra: 5</w:t>
      </w:r>
    </w:p>
    <w:p w:rsidR="003103C2" w:rsidRDefault="003103C2" w:rsidP="003103C2">
      <w:r>
        <w:rPr>
          <w:noProof/>
          <w:lang w:eastAsia="pl-PL"/>
        </w:rPr>
        <w:drawing>
          <wp:inline distT="0" distB="0" distL="0" distR="0" wp14:anchorId="35794271" wp14:editId="07F6B94D">
            <wp:extent cx="5760720" cy="172085"/>
            <wp:effectExtent l="0" t="0" r="0"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b/>
          <w:sz w:val="36"/>
          <w:szCs w:val="36"/>
        </w:rPr>
      </w:pPr>
      <w:r>
        <w:rPr>
          <w:noProof/>
          <w:lang w:eastAsia="pl-PL"/>
        </w:rPr>
        <w:drawing>
          <wp:inline distT="0" distB="0" distL="0" distR="0" wp14:anchorId="7D5CF3E2" wp14:editId="72051019">
            <wp:extent cx="5760720" cy="3305175"/>
            <wp:effectExtent l="0" t="0" r="0" b="9525"/>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305175"/>
                    </a:xfrm>
                    <a:prstGeom prst="rect">
                      <a:avLst/>
                    </a:prstGeom>
                  </pic:spPr>
                </pic:pic>
              </a:graphicData>
            </a:graphic>
          </wp:inline>
        </w:drawing>
      </w:r>
    </w:p>
    <w:p w:rsidR="003103C2" w:rsidRDefault="003103C2" w:rsidP="00780FA2">
      <w:pPr>
        <w:pStyle w:val="Nagwek4"/>
      </w:pPr>
      <w:r>
        <w:t>1 Piętro</w:t>
      </w:r>
    </w:p>
    <w:p w:rsidR="003103C2" w:rsidRDefault="003103C2" w:rsidP="003103C2">
      <w:r>
        <w:t>Ilość urządzeń przypisanych do piętra: 4</w:t>
      </w:r>
    </w:p>
    <w:p w:rsidR="003103C2" w:rsidRDefault="003103C2" w:rsidP="003103C2">
      <w:r>
        <w:rPr>
          <w:noProof/>
          <w:lang w:eastAsia="pl-PL"/>
        </w:rPr>
        <w:drawing>
          <wp:inline distT="0" distB="0" distL="0" distR="0" wp14:anchorId="03C279D9" wp14:editId="56C91FE5">
            <wp:extent cx="5760720" cy="172085"/>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3103C2" w:rsidRDefault="003103C2" w:rsidP="003103C2">
      <w:pPr>
        <w:rPr>
          <w:b/>
          <w:sz w:val="36"/>
          <w:szCs w:val="36"/>
        </w:rPr>
      </w:pPr>
      <w:r>
        <w:rPr>
          <w:noProof/>
          <w:lang w:eastAsia="pl-PL"/>
        </w:rPr>
        <w:drawing>
          <wp:inline distT="0" distB="0" distL="0" distR="0" wp14:anchorId="3DF16879" wp14:editId="7141C1FF">
            <wp:extent cx="5760720" cy="3296285"/>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3296285"/>
                    </a:xfrm>
                    <a:prstGeom prst="rect">
                      <a:avLst/>
                    </a:prstGeom>
                  </pic:spPr>
                </pic:pic>
              </a:graphicData>
            </a:graphic>
          </wp:inline>
        </w:drawing>
      </w:r>
    </w:p>
    <w:p w:rsidR="003103C2" w:rsidRDefault="003103C2" w:rsidP="00780FA2">
      <w:pPr>
        <w:pStyle w:val="Nagwek4"/>
      </w:pPr>
      <w:r>
        <w:lastRenderedPageBreak/>
        <w:t>Parter</w:t>
      </w:r>
    </w:p>
    <w:p w:rsidR="003103C2" w:rsidRDefault="003103C2" w:rsidP="003103C2">
      <w:r>
        <w:t>Ilość urządzeń przypisanych do piętra: 4</w:t>
      </w:r>
    </w:p>
    <w:p w:rsidR="003103C2" w:rsidRDefault="003103C2" w:rsidP="003103C2">
      <w:r>
        <w:rPr>
          <w:noProof/>
          <w:lang w:eastAsia="pl-PL"/>
        </w:rPr>
        <w:drawing>
          <wp:inline distT="0" distB="0" distL="0" distR="0" wp14:anchorId="49C4F62A" wp14:editId="24247FD7">
            <wp:extent cx="5760720" cy="172085"/>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bookmarkEnd w:id="0"/>
    <w:p w:rsidR="003103C2" w:rsidRDefault="00780FA2" w:rsidP="003103C2">
      <w:r>
        <w:rPr>
          <w:noProof/>
          <w:lang w:eastAsia="pl-PL"/>
        </w:rPr>
        <w:drawing>
          <wp:inline distT="0" distB="0" distL="0" distR="0" wp14:anchorId="22D9C88E" wp14:editId="17EFA3AA">
            <wp:extent cx="5759450" cy="3280322"/>
            <wp:effectExtent l="0" t="0" r="0" b="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280322"/>
                    </a:xfrm>
                    <a:prstGeom prst="rect">
                      <a:avLst/>
                    </a:prstGeom>
                  </pic:spPr>
                </pic:pic>
              </a:graphicData>
            </a:graphic>
          </wp:inline>
        </w:drawing>
      </w:r>
    </w:p>
    <w:p w:rsidR="00780FA2" w:rsidRDefault="00780FA2" w:rsidP="00780FA2">
      <w:pPr>
        <w:pStyle w:val="Nagwek3"/>
      </w:pPr>
      <w:r>
        <w:t>Budynek Oddziału Obserwacyjno-Zakaźnego</w:t>
      </w:r>
    </w:p>
    <w:p w:rsidR="00780FA2" w:rsidRDefault="00780FA2" w:rsidP="00780FA2">
      <w:r>
        <w:t>Ilość urządzeń: 8</w:t>
      </w:r>
    </w:p>
    <w:p w:rsidR="00780FA2" w:rsidRDefault="00780FA2" w:rsidP="00780FA2">
      <w:pPr>
        <w:pStyle w:val="Nagwek4"/>
      </w:pPr>
      <w:r>
        <w:t>Parter</w:t>
      </w:r>
    </w:p>
    <w:p w:rsidR="00780FA2" w:rsidRDefault="00780FA2" w:rsidP="00780FA2">
      <w:r>
        <w:t>Ilość urządzeń przypisanych do piętra: 8</w:t>
      </w:r>
    </w:p>
    <w:p w:rsidR="00780FA2" w:rsidRDefault="00780FA2" w:rsidP="00780FA2">
      <w:r w:rsidRPr="00780FA2">
        <w:rPr>
          <w:noProof/>
          <w:lang w:eastAsia="pl-PL"/>
        </w:rPr>
        <w:drawing>
          <wp:inline distT="0" distB="0" distL="0" distR="0" wp14:anchorId="34B2F15E" wp14:editId="4FE274AB">
            <wp:extent cx="5759450" cy="2586618"/>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9450" cy="2586618"/>
                    </a:xfrm>
                    <a:prstGeom prst="rect">
                      <a:avLst/>
                    </a:prstGeom>
                    <a:noFill/>
                    <a:ln>
                      <a:noFill/>
                    </a:ln>
                  </pic:spPr>
                </pic:pic>
              </a:graphicData>
            </a:graphic>
          </wp:inline>
        </w:drawing>
      </w:r>
    </w:p>
    <w:p w:rsidR="00AE6EE7" w:rsidRDefault="00AE6EE7">
      <w:pPr>
        <w:rPr>
          <w:rFonts w:asciiTheme="majorHAnsi" w:eastAsiaTheme="majorEastAsia" w:hAnsiTheme="majorHAnsi" w:cstheme="majorBidi"/>
          <w:b/>
          <w:bCs/>
          <w:color w:val="4F81BD" w:themeColor="accent1"/>
          <w:sz w:val="26"/>
          <w:szCs w:val="26"/>
        </w:rPr>
      </w:pPr>
      <w:r>
        <w:br w:type="page"/>
      </w:r>
    </w:p>
    <w:p w:rsidR="00780FA2" w:rsidRDefault="00AE6EE7" w:rsidP="00AE6EE7">
      <w:pPr>
        <w:pStyle w:val="Nagwek2"/>
      </w:pPr>
      <w:r>
        <w:lastRenderedPageBreak/>
        <w:t>Wyszyńskiego 1</w:t>
      </w:r>
    </w:p>
    <w:p w:rsidR="00AE6EE7" w:rsidRPr="00F465F8" w:rsidRDefault="00AE6EE7" w:rsidP="00AE6EE7">
      <w:pPr>
        <w:rPr>
          <w:szCs w:val="24"/>
        </w:rPr>
      </w:pPr>
      <w:r>
        <w:rPr>
          <w:szCs w:val="24"/>
        </w:rPr>
        <w:t>Ilość urządzeń: 93</w:t>
      </w:r>
    </w:p>
    <w:p w:rsidR="00AE6EE7" w:rsidRPr="00343F96" w:rsidRDefault="00AE6EE7" w:rsidP="00AE6EE7">
      <w:pPr>
        <w:pStyle w:val="Nagwek3"/>
      </w:pPr>
      <w:r>
        <w:rPr>
          <w:noProof/>
        </w:rPr>
        <w:t xml:space="preserve">Budynek </w:t>
      </w:r>
      <w:r w:rsidRPr="00343F96">
        <w:rPr>
          <w:noProof/>
        </w:rPr>
        <w:t xml:space="preserve"> A</w:t>
      </w:r>
      <w:r>
        <w:rPr>
          <w:noProof/>
        </w:rPr>
        <w:t>1, B1</w:t>
      </w:r>
    </w:p>
    <w:p w:rsidR="00AE6EE7" w:rsidRDefault="00AE6EE7" w:rsidP="00AE6EE7">
      <w:pPr>
        <w:pStyle w:val="Nagwek4"/>
      </w:pPr>
      <w:r>
        <w:t>Parter</w:t>
      </w:r>
    </w:p>
    <w:p w:rsidR="00AE6EE7" w:rsidRDefault="00AE6EE7" w:rsidP="00AE6EE7">
      <w:r>
        <w:t>Ilość urządzeń przypisanych do piętra: 6</w:t>
      </w:r>
    </w:p>
    <w:p w:rsidR="00AE6EE7" w:rsidRDefault="00AE6EE7" w:rsidP="00AE6EE7">
      <w:r>
        <w:rPr>
          <w:noProof/>
          <w:lang w:eastAsia="pl-PL"/>
        </w:rPr>
        <w:drawing>
          <wp:inline distT="0" distB="0" distL="0" distR="0" wp14:anchorId="31BB7932" wp14:editId="00252FEF">
            <wp:extent cx="5760720" cy="172085"/>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52FE4215" wp14:editId="7F3A0454">
            <wp:extent cx="5760720" cy="4645660"/>
            <wp:effectExtent l="0" t="0" r="0" b="254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4645660"/>
                    </a:xfrm>
                    <a:prstGeom prst="rect">
                      <a:avLst/>
                    </a:prstGeom>
                  </pic:spPr>
                </pic:pic>
              </a:graphicData>
            </a:graphic>
          </wp:inline>
        </w:drawing>
      </w:r>
    </w:p>
    <w:p w:rsidR="00AE6EE7" w:rsidRDefault="00AE6EE7" w:rsidP="00AE6EE7">
      <w:pPr>
        <w:rPr>
          <w:noProof/>
          <w:sz w:val="36"/>
          <w:szCs w:val="36"/>
        </w:rPr>
      </w:pPr>
    </w:p>
    <w:p w:rsidR="00AE6EE7" w:rsidRDefault="00AE6EE7" w:rsidP="00AE6EE7">
      <w:pPr>
        <w:rPr>
          <w:noProof/>
          <w:sz w:val="36"/>
          <w:szCs w:val="36"/>
        </w:rPr>
      </w:pPr>
    </w:p>
    <w:p w:rsidR="00AE6EE7" w:rsidRDefault="00AE6EE7" w:rsidP="00AE6EE7">
      <w:pPr>
        <w:rPr>
          <w:noProof/>
          <w:sz w:val="36"/>
          <w:szCs w:val="36"/>
        </w:rPr>
      </w:pPr>
    </w:p>
    <w:p w:rsidR="00AE6EE7" w:rsidRDefault="00AE6EE7" w:rsidP="00AE6EE7">
      <w:pPr>
        <w:rPr>
          <w:noProof/>
          <w:sz w:val="36"/>
          <w:szCs w:val="36"/>
        </w:rPr>
      </w:pPr>
    </w:p>
    <w:p w:rsidR="00AE6EE7" w:rsidRDefault="00AE6EE7" w:rsidP="00AE6EE7">
      <w:pPr>
        <w:rPr>
          <w:noProof/>
          <w:sz w:val="36"/>
          <w:szCs w:val="36"/>
        </w:rPr>
      </w:pPr>
    </w:p>
    <w:p w:rsidR="00AE6EE7" w:rsidRPr="00343F96" w:rsidRDefault="00AE6EE7" w:rsidP="00AE6EE7">
      <w:pPr>
        <w:pStyle w:val="Nagwek3"/>
      </w:pPr>
      <w:r>
        <w:rPr>
          <w:noProof/>
        </w:rPr>
        <w:lastRenderedPageBreak/>
        <w:t>Budynek B1</w:t>
      </w:r>
    </w:p>
    <w:p w:rsidR="00AE6EE7" w:rsidRDefault="00AE6EE7" w:rsidP="004B5432">
      <w:pPr>
        <w:pStyle w:val="Nagwek4"/>
      </w:pPr>
      <w:r>
        <w:t>4 Piętro</w:t>
      </w:r>
    </w:p>
    <w:p w:rsidR="00AE6EE7" w:rsidRDefault="00AE6EE7" w:rsidP="00AE6EE7">
      <w:r>
        <w:t>Ilość urządzeń przypisanych do piętra: 4</w:t>
      </w:r>
    </w:p>
    <w:p w:rsidR="00AE6EE7" w:rsidRDefault="00AE6EE7" w:rsidP="00AE6EE7">
      <w:r>
        <w:rPr>
          <w:noProof/>
          <w:lang w:eastAsia="pl-PL"/>
        </w:rPr>
        <w:drawing>
          <wp:inline distT="0" distB="0" distL="0" distR="0" wp14:anchorId="654661C9" wp14:editId="582237BB">
            <wp:extent cx="5760720" cy="172085"/>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0A7899E1" wp14:editId="4FB3FDF7">
            <wp:extent cx="4858603" cy="1825801"/>
            <wp:effectExtent l="0" t="0" r="0" b="317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57842" cy="1825515"/>
                    </a:xfrm>
                    <a:prstGeom prst="rect">
                      <a:avLst/>
                    </a:prstGeom>
                  </pic:spPr>
                </pic:pic>
              </a:graphicData>
            </a:graphic>
          </wp:inline>
        </w:drawing>
      </w:r>
    </w:p>
    <w:p w:rsidR="00AE6EE7" w:rsidRDefault="00AE6EE7" w:rsidP="004B5432">
      <w:pPr>
        <w:pStyle w:val="Nagwek4"/>
      </w:pPr>
      <w:r>
        <w:t>3 Piętro</w:t>
      </w:r>
    </w:p>
    <w:p w:rsidR="00AE6EE7" w:rsidRDefault="00AE6EE7" w:rsidP="00AE6EE7">
      <w:r>
        <w:t>Ilość urządzeń przypisanych do piętra: 4</w:t>
      </w:r>
    </w:p>
    <w:p w:rsidR="00AE6EE7" w:rsidRDefault="00AE6EE7" w:rsidP="00AE6EE7">
      <w:r>
        <w:rPr>
          <w:noProof/>
          <w:lang w:eastAsia="pl-PL"/>
        </w:rPr>
        <w:drawing>
          <wp:inline distT="0" distB="0" distL="0" distR="0" wp14:anchorId="21E55F88" wp14:editId="778EB4BA">
            <wp:extent cx="5760720" cy="172085"/>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0E6EE74D" wp14:editId="4FAC40F3">
            <wp:extent cx="4858603" cy="1853672"/>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55516" cy="1852494"/>
                    </a:xfrm>
                    <a:prstGeom prst="rect">
                      <a:avLst/>
                    </a:prstGeom>
                  </pic:spPr>
                </pic:pic>
              </a:graphicData>
            </a:graphic>
          </wp:inline>
        </w:drawing>
      </w:r>
    </w:p>
    <w:p w:rsidR="00AE6EE7" w:rsidRDefault="00AE6EE7" w:rsidP="004B5432">
      <w:pPr>
        <w:pStyle w:val="Nagwek4"/>
      </w:pPr>
      <w:r>
        <w:t>2 Piętro</w:t>
      </w:r>
    </w:p>
    <w:p w:rsidR="00AE6EE7" w:rsidRDefault="00AE6EE7" w:rsidP="00AE6EE7">
      <w:r>
        <w:t>Ilość urządzeń przypisanych do piętra: 4</w:t>
      </w:r>
    </w:p>
    <w:p w:rsidR="00AE6EE7" w:rsidRDefault="00AE6EE7" w:rsidP="00AE6EE7">
      <w:r>
        <w:rPr>
          <w:noProof/>
          <w:lang w:eastAsia="pl-PL"/>
        </w:rPr>
        <w:drawing>
          <wp:inline distT="0" distB="0" distL="0" distR="0" wp14:anchorId="47249362" wp14:editId="6136E6A0">
            <wp:extent cx="5760720" cy="172085"/>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64C192EB" wp14:editId="712E2B3E">
            <wp:extent cx="5018929" cy="1856096"/>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24773" cy="1858257"/>
                    </a:xfrm>
                    <a:prstGeom prst="rect">
                      <a:avLst/>
                    </a:prstGeom>
                  </pic:spPr>
                </pic:pic>
              </a:graphicData>
            </a:graphic>
          </wp:inline>
        </w:drawing>
      </w:r>
    </w:p>
    <w:p w:rsidR="00AE6EE7" w:rsidRDefault="00AE6EE7" w:rsidP="004B5432">
      <w:pPr>
        <w:pStyle w:val="Nagwek4"/>
      </w:pPr>
      <w:r>
        <w:lastRenderedPageBreak/>
        <w:t>1 Piętro</w:t>
      </w:r>
    </w:p>
    <w:p w:rsidR="00AE6EE7" w:rsidRDefault="00AE6EE7" w:rsidP="00AE6EE7">
      <w:r>
        <w:t>Ilość urządzeń przypisanych do piętra: 4</w:t>
      </w:r>
    </w:p>
    <w:p w:rsidR="00AE6EE7" w:rsidRDefault="00AE6EE7" w:rsidP="00AE6EE7">
      <w:r>
        <w:rPr>
          <w:noProof/>
          <w:lang w:eastAsia="pl-PL"/>
        </w:rPr>
        <w:drawing>
          <wp:inline distT="0" distB="0" distL="0" distR="0" wp14:anchorId="301F48C0" wp14:editId="3B36BBFA">
            <wp:extent cx="5760720" cy="172085"/>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5D38A061" wp14:editId="606D8A1E">
            <wp:extent cx="5208456" cy="1910686"/>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13588" cy="1912569"/>
                    </a:xfrm>
                    <a:prstGeom prst="rect">
                      <a:avLst/>
                    </a:prstGeom>
                  </pic:spPr>
                </pic:pic>
              </a:graphicData>
            </a:graphic>
          </wp:inline>
        </w:drawing>
      </w:r>
    </w:p>
    <w:p w:rsidR="00AE6EE7" w:rsidRPr="00343F96" w:rsidRDefault="004B5432" w:rsidP="004B5432">
      <w:pPr>
        <w:pStyle w:val="Nagwek3"/>
      </w:pPr>
      <w:r>
        <w:rPr>
          <w:noProof/>
        </w:rPr>
        <w:t xml:space="preserve">Budynek </w:t>
      </w:r>
      <w:r w:rsidR="00AE6EE7">
        <w:rPr>
          <w:noProof/>
        </w:rPr>
        <w:t>C1</w:t>
      </w:r>
    </w:p>
    <w:p w:rsidR="00AE6EE7" w:rsidRDefault="00AE6EE7" w:rsidP="004B5432">
      <w:pPr>
        <w:pStyle w:val="Nagwek4"/>
      </w:pPr>
      <w:r>
        <w:t>5 Piętro</w:t>
      </w:r>
    </w:p>
    <w:p w:rsidR="00AE6EE7" w:rsidRDefault="00AE6EE7" w:rsidP="00AE6EE7">
      <w:r>
        <w:t>Ilość urządzeń przypisanych do piętra: 4</w:t>
      </w:r>
    </w:p>
    <w:p w:rsidR="00AE6EE7" w:rsidRDefault="00AE6EE7" w:rsidP="00AE6EE7">
      <w:r>
        <w:rPr>
          <w:noProof/>
          <w:lang w:eastAsia="pl-PL"/>
        </w:rPr>
        <w:drawing>
          <wp:inline distT="0" distB="0" distL="0" distR="0" wp14:anchorId="12D493F1" wp14:editId="003C4DC3">
            <wp:extent cx="5760720" cy="172085"/>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5676A9AA" wp14:editId="2157B4ED">
            <wp:extent cx="5854890" cy="1874183"/>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89895" cy="1885388"/>
                    </a:xfrm>
                    <a:prstGeom prst="rect">
                      <a:avLst/>
                    </a:prstGeom>
                  </pic:spPr>
                </pic:pic>
              </a:graphicData>
            </a:graphic>
          </wp:inline>
        </w:drawing>
      </w:r>
    </w:p>
    <w:p w:rsidR="00AE6EE7" w:rsidRDefault="00AE6EE7" w:rsidP="004B5432">
      <w:pPr>
        <w:pStyle w:val="Nagwek4"/>
      </w:pPr>
      <w:r>
        <w:t>4 Piętro</w:t>
      </w:r>
    </w:p>
    <w:p w:rsidR="00AE6EE7" w:rsidRDefault="00AE6EE7" w:rsidP="00AE6EE7">
      <w:r>
        <w:t>Ilość urządzeń przypisanych do piętra: 4</w:t>
      </w:r>
    </w:p>
    <w:p w:rsidR="00AE6EE7" w:rsidRDefault="00AE6EE7" w:rsidP="00AE6EE7">
      <w:r>
        <w:rPr>
          <w:noProof/>
          <w:lang w:eastAsia="pl-PL"/>
        </w:rPr>
        <w:drawing>
          <wp:inline distT="0" distB="0" distL="0" distR="0" wp14:anchorId="170E5988" wp14:editId="1C8D683C">
            <wp:extent cx="5760720" cy="172085"/>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17996FBA" wp14:editId="745FF8A0">
            <wp:extent cx="5512350" cy="1746914"/>
            <wp:effectExtent l="0" t="0" r="0" b="571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28182" cy="1751931"/>
                    </a:xfrm>
                    <a:prstGeom prst="rect">
                      <a:avLst/>
                    </a:prstGeom>
                  </pic:spPr>
                </pic:pic>
              </a:graphicData>
            </a:graphic>
          </wp:inline>
        </w:drawing>
      </w:r>
    </w:p>
    <w:p w:rsidR="00AE6EE7" w:rsidRDefault="00AE6EE7" w:rsidP="004B5432">
      <w:pPr>
        <w:pStyle w:val="Nagwek4"/>
      </w:pPr>
      <w:r>
        <w:lastRenderedPageBreak/>
        <w:t>3 Piętro</w:t>
      </w:r>
    </w:p>
    <w:p w:rsidR="00AE6EE7" w:rsidRDefault="00AE6EE7" w:rsidP="00AE6EE7">
      <w:r>
        <w:t>Ilość urządzeń przypisanych do piętra: 5</w:t>
      </w:r>
    </w:p>
    <w:p w:rsidR="00AE6EE7" w:rsidRDefault="00AE6EE7" w:rsidP="00AE6EE7">
      <w:r>
        <w:rPr>
          <w:noProof/>
          <w:lang w:eastAsia="pl-PL"/>
        </w:rPr>
        <w:drawing>
          <wp:inline distT="0" distB="0" distL="0" distR="0" wp14:anchorId="680B69C9" wp14:editId="18E62F52">
            <wp:extent cx="5760720" cy="172085"/>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37C7CB22" wp14:editId="06C8B025">
            <wp:extent cx="5760720" cy="1847215"/>
            <wp:effectExtent l="0" t="0" r="0" b="63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1847215"/>
                    </a:xfrm>
                    <a:prstGeom prst="rect">
                      <a:avLst/>
                    </a:prstGeom>
                  </pic:spPr>
                </pic:pic>
              </a:graphicData>
            </a:graphic>
          </wp:inline>
        </w:drawing>
      </w:r>
    </w:p>
    <w:p w:rsidR="00AE6EE7" w:rsidRDefault="00AE6EE7" w:rsidP="004B5432">
      <w:pPr>
        <w:pStyle w:val="Nagwek4"/>
      </w:pPr>
      <w:r>
        <w:t>2 Piętro</w:t>
      </w:r>
    </w:p>
    <w:p w:rsidR="00AE6EE7" w:rsidRDefault="00AE6EE7" w:rsidP="00AE6EE7">
      <w:r>
        <w:t>Ilość urządzeń przypisanych do piętra: 4</w:t>
      </w:r>
    </w:p>
    <w:p w:rsidR="00AE6EE7" w:rsidRDefault="00AE6EE7" w:rsidP="00AE6EE7">
      <w:r>
        <w:rPr>
          <w:noProof/>
          <w:lang w:eastAsia="pl-PL"/>
        </w:rPr>
        <w:drawing>
          <wp:inline distT="0" distB="0" distL="0" distR="0" wp14:anchorId="634BE7AF" wp14:editId="7204127E">
            <wp:extent cx="5760720" cy="172085"/>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22986AF3" wp14:editId="4C4BB9C1">
            <wp:extent cx="5760720" cy="1845945"/>
            <wp:effectExtent l="0" t="0" r="0" b="190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1845945"/>
                    </a:xfrm>
                    <a:prstGeom prst="rect">
                      <a:avLst/>
                    </a:prstGeom>
                  </pic:spPr>
                </pic:pic>
              </a:graphicData>
            </a:graphic>
          </wp:inline>
        </w:drawing>
      </w:r>
    </w:p>
    <w:p w:rsidR="00AE6EE7" w:rsidRDefault="00AE6EE7" w:rsidP="004B5432">
      <w:pPr>
        <w:pStyle w:val="Nagwek4"/>
      </w:pPr>
      <w:r>
        <w:t>1 Piętro</w:t>
      </w:r>
    </w:p>
    <w:p w:rsidR="00AE6EE7" w:rsidRDefault="00AE6EE7" w:rsidP="00AE6EE7">
      <w:r>
        <w:t>Ilość urządzeń przypisanych do piętra: 5</w:t>
      </w:r>
    </w:p>
    <w:p w:rsidR="00AE6EE7" w:rsidRDefault="00AE6EE7" w:rsidP="00AE6EE7">
      <w:r>
        <w:rPr>
          <w:noProof/>
          <w:lang w:eastAsia="pl-PL"/>
        </w:rPr>
        <w:drawing>
          <wp:inline distT="0" distB="0" distL="0" distR="0" wp14:anchorId="43FC4F4F" wp14:editId="417B52B8">
            <wp:extent cx="5760720" cy="172085"/>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196A29B6" wp14:editId="18CEDCB9">
            <wp:extent cx="5760720" cy="1493520"/>
            <wp:effectExtent l="0" t="0" r="0" b="0"/>
            <wp:docPr id="2816" name="Obraz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1493520"/>
                    </a:xfrm>
                    <a:prstGeom prst="rect">
                      <a:avLst/>
                    </a:prstGeom>
                  </pic:spPr>
                </pic:pic>
              </a:graphicData>
            </a:graphic>
          </wp:inline>
        </w:drawing>
      </w:r>
    </w:p>
    <w:p w:rsidR="004B5432" w:rsidRDefault="004B5432">
      <w:pPr>
        <w:rPr>
          <w:rFonts w:asciiTheme="majorHAnsi" w:eastAsiaTheme="majorEastAsia" w:hAnsiTheme="majorHAnsi" w:cstheme="majorBidi"/>
          <w:b/>
          <w:bCs/>
          <w:i/>
          <w:iCs/>
          <w:color w:val="4F81BD" w:themeColor="accent1"/>
        </w:rPr>
      </w:pPr>
      <w:r>
        <w:br w:type="page"/>
      </w:r>
    </w:p>
    <w:p w:rsidR="00AE6EE7" w:rsidRDefault="00AE6EE7" w:rsidP="004B5432">
      <w:pPr>
        <w:pStyle w:val="Nagwek4"/>
      </w:pPr>
      <w:r>
        <w:lastRenderedPageBreak/>
        <w:t>Parter</w:t>
      </w:r>
    </w:p>
    <w:p w:rsidR="00AE6EE7" w:rsidRDefault="00AE6EE7" w:rsidP="00AE6EE7">
      <w:r>
        <w:t>Ilość urządzeń przypisanych do piętra: 4</w:t>
      </w:r>
    </w:p>
    <w:p w:rsidR="00AE6EE7" w:rsidRDefault="00AE6EE7" w:rsidP="00AE6EE7">
      <w:r>
        <w:rPr>
          <w:noProof/>
          <w:lang w:eastAsia="pl-PL"/>
        </w:rPr>
        <w:drawing>
          <wp:inline distT="0" distB="0" distL="0" distR="0" wp14:anchorId="56122891" wp14:editId="11AB1F11">
            <wp:extent cx="5760720" cy="172085"/>
            <wp:effectExtent l="0" t="0" r="0" b="0"/>
            <wp:docPr id="2817" name="Obraz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091174CD" wp14:editId="7DBA9125">
            <wp:extent cx="5760720" cy="1468755"/>
            <wp:effectExtent l="0" t="0" r="0" b="0"/>
            <wp:docPr id="2818" name="Obraz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1468755"/>
                    </a:xfrm>
                    <a:prstGeom prst="rect">
                      <a:avLst/>
                    </a:prstGeom>
                  </pic:spPr>
                </pic:pic>
              </a:graphicData>
            </a:graphic>
          </wp:inline>
        </w:drawing>
      </w:r>
    </w:p>
    <w:p w:rsidR="00AE6EE7" w:rsidRPr="00343F96" w:rsidRDefault="004B5432" w:rsidP="004B5432">
      <w:pPr>
        <w:pStyle w:val="Nagwek3"/>
      </w:pPr>
      <w:r>
        <w:rPr>
          <w:noProof/>
        </w:rPr>
        <w:t xml:space="preserve">Budynek </w:t>
      </w:r>
      <w:r w:rsidR="00AE6EE7">
        <w:rPr>
          <w:noProof/>
        </w:rPr>
        <w:t>D, E, F</w:t>
      </w:r>
    </w:p>
    <w:p w:rsidR="00AE6EE7" w:rsidRDefault="00AE6EE7" w:rsidP="004B5432">
      <w:pPr>
        <w:pStyle w:val="Nagwek4"/>
      </w:pPr>
      <w:r>
        <w:t>5 Piętro</w:t>
      </w:r>
    </w:p>
    <w:p w:rsidR="00AE6EE7" w:rsidRDefault="00AE6EE7" w:rsidP="00AE6EE7">
      <w:r>
        <w:t>Ilość urządzeń przypisanych do piętra: 6</w:t>
      </w:r>
    </w:p>
    <w:p w:rsidR="00AE6EE7" w:rsidRDefault="00AE6EE7" w:rsidP="00AE6EE7">
      <w:r>
        <w:rPr>
          <w:noProof/>
          <w:lang w:eastAsia="pl-PL"/>
        </w:rPr>
        <w:drawing>
          <wp:inline distT="0" distB="0" distL="0" distR="0" wp14:anchorId="26AD743B" wp14:editId="6750C7EF">
            <wp:extent cx="5760720" cy="172085"/>
            <wp:effectExtent l="0" t="0" r="0" b="0"/>
            <wp:docPr id="2819" name="Obraz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72050E4B" wp14:editId="470251E0">
            <wp:extent cx="5760720" cy="1285240"/>
            <wp:effectExtent l="0" t="0" r="0" b="0"/>
            <wp:docPr id="2820" name="Obraz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1285240"/>
                    </a:xfrm>
                    <a:prstGeom prst="rect">
                      <a:avLst/>
                    </a:prstGeom>
                  </pic:spPr>
                </pic:pic>
              </a:graphicData>
            </a:graphic>
          </wp:inline>
        </w:drawing>
      </w:r>
    </w:p>
    <w:p w:rsidR="00AE6EE7" w:rsidRDefault="00AE6EE7" w:rsidP="004B5432">
      <w:pPr>
        <w:pStyle w:val="Nagwek4"/>
      </w:pPr>
      <w:r>
        <w:t>4 Piętro</w:t>
      </w:r>
    </w:p>
    <w:p w:rsidR="00AE6EE7" w:rsidRDefault="00AE6EE7" w:rsidP="00AE6EE7">
      <w:r>
        <w:t>Ilość urządzeń przypisanych do piętra: 6</w:t>
      </w:r>
    </w:p>
    <w:p w:rsidR="00AE6EE7" w:rsidRDefault="00AE6EE7" w:rsidP="00AE6EE7">
      <w:r>
        <w:rPr>
          <w:noProof/>
          <w:lang w:eastAsia="pl-PL"/>
        </w:rPr>
        <w:drawing>
          <wp:inline distT="0" distB="0" distL="0" distR="0" wp14:anchorId="7414AA3D" wp14:editId="57D3DC2C">
            <wp:extent cx="5760720" cy="172085"/>
            <wp:effectExtent l="0" t="0" r="0" b="0"/>
            <wp:docPr id="2821" name="Obraz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5744B3A2" wp14:editId="01AC31E3">
            <wp:extent cx="5760720" cy="1240155"/>
            <wp:effectExtent l="0" t="0" r="0" b="0"/>
            <wp:docPr id="2822" name="Obraz 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1240155"/>
                    </a:xfrm>
                    <a:prstGeom prst="rect">
                      <a:avLst/>
                    </a:prstGeom>
                  </pic:spPr>
                </pic:pic>
              </a:graphicData>
            </a:graphic>
          </wp:inline>
        </w:drawing>
      </w:r>
    </w:p>
    <w:p w:rsidR="004B5432" w:rsidRDefault="004B5432">
      <w:pPr>
        <w:rPr>
          <w:rFonts w:asciiTheme="majorHAnsi" w:eastAsiaTheme="majorEastAsia" w:hAnsiTheme="majorHAnsi" w:cstheme="majorBidi"/>
          <w:b/>
          <w:bCs/>
          <w:i/>
          <w:iCs/>
          <w:color w:val="4F81BD" w:themeColor="accent1"/>
        </w:rPr>
      </w:pPr>
      <w:r>
        <w:br w:type="page"/>
      </w:r>
    </w:p>
    <w:p w:rsidR="00AE6EE7" w:rsidRDefault="00AE6EE7" w:rsidP="004B5432">
      <w:pPr>
        <w:pStyle w:val="Nagwek4"/>
      </w:pPr>
      <w:r>
        <w:lastRenderedPageBreak/>
        <w:t>3 Piętro</w:t>
      </w:r>
    </w:p>
    <w:p w:rsidR="00AE6EE7" w:rsidRDefault="00AE6EE7" w:rsidP="00AE6EE7">
      <w:r>
        <w:t>Ilość urządzeń przypisanych do piętra: 5</w:t>
      </w:r>
    </w:p>
    <w:p w:rsidR="00AE6EE7" w:rsidRDefault="00AE6EE7" w:rsidP="00AE6EE7">
      <w:r>
        <w:rPr>
          <w:noProof/>
          <w:lang w:eastAsia="pl-PL"/>
        </w:rPr>
        <w:drawing>
          <wp:inline distT="0" distB="0" distL="0" distR="0" wp14:anchorId="315DCFAF" wp14:editId="76F53793">
            <wp:extent cx="5760720" cy="172085"/>
            <wp:effectExtent l="0" t="0" r="0" b="0"/>
            <wp:docPr id="2823" name="Obraz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220531C0" wp14:editId="3C526386">
            <wp:extent cx="5760720" cy="1270000"/>
            <wp:effectExtent l="0" t="0" r="0" b="6350"/>
            <wp:docPr id="2824" name="Obraz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1270000"/>
                    </a:xfrm>
                    <a:prstGeom prst="rect">
                      <a:avLst/>
                    </a:prstGeom>
                  </pic:spPr>
                </pic:pic>
              </a:graphicData>
            </a:graphic>
          </wp:inline>
        </w:drawing>
      </w:r>
    </w:p>
    <w:p w:rsidR="00AE6EE7" w:rsidRDefault="00AE6EE7" w:rsidP="004B5432">
      <w:pPr>
        <w:pStyle w:val="Nagwek4"/>
      </w:pPr>
      <w:r>
        <w:t>2 Piętro</w:t>
      </w:r>
    </w:p>
    <w:p w:rsidR="00AE6EE7" w:rsidRDefault="00AE6EE7" w:rsidP="00AE6EE7">
      <w:r>
        <w:t>Ilość urządzeń przypisanych do piętra: 5</w:t>
      </w:r>
    </w:p>
    <w:p w:rsidR="00AE6EE7" w:rsidRDefault="00AE6EE7" w:rsidP="00AE6EE7">
      <w:r>
        <w:rPr>
          <w:noProof/>
          <w:lang w:eastAsia="pl-PL"/>
        </w:rPr>
        <w:drawing>
          <wp:inline distT="0" distB="0" distL="0" distR="0" wp14:anchorId="6B3E5BD2" wp14:editId="52557535">
            <wp:extent cx="5760720" cy="172085"/>
            <wp:effectExtent l="0" t="0" r="0" b="0"/>
            <wp:docPr id="2825" name="Obraz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11EBE75B" wp14:editId="2217497B">
            <wp:extent cx="5760720" cy="1260475"/>
            <wp:effectExtent l="0" t="0" r="0" b="0"/>
            <wp:docPr id="2826" name="Obraz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1260475"/>
                    </a:xfrm>
                    <a:prstGeom prst="rect">
                      <a:avLst/>
                    </a:prstGeom>
                  </pic:spPr>
                </pic:pic>
              </a:graphicData>
            </a:graphic>
          </wp:inline>
        </w:drawing>
      </w:r>
    </w:p>
    <w:p w:rsidR="00AE6EE7" w:rsidRDefault="00AE6EE7" w:rsidP="004B5432">
      <w:pPr>
        <w:pStyle w:val="Nagwek4"/>
      </w:pPr>
      <w:r>
        <w:t>1 Piętro</w:t>
      </w:r>
    </w:p>
    <w:p w:rsidR="00AE6EE7" w:rsidRDefault="00AE6EE7" w:rsidP="00AE6EE7">
      <w:r>
        <w:t>Ilość urządzeń przypisanych do piętra: 7</w:t>
      </w:r>
    </w:p>
    <w:p w:rsidR="00AE6EE7" w:rsidRDefault="00AE6EE7" w:rsidP="00AE6EE7">
      <w:r>
        <w:rPr>
          <w:noProof/>
          <w:lang w:eastAsia="pl-PL"/>
        </w:rPr>
        <w:drawing>
          <wp:inline distT="0" distB="0" distL="0" distR="0" wp14:anchorId="5CEAFB88" wp14:editId="3DC06659">
            <wp:extent cx="5760720" cy="172085"/>
            <wp:effectExtent l="0" t="0" r="0" b="0"/>
            <wp:docPr id="2827" name="Obraz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7A0BF905" wp14:editId="385D3C4A">
            <wp:extent cx="5760720" cy="2321560"/>
            <wp:effectExtent l="0" t="0" r="0" b="2540"/>
            <wp:docPr id="2828" name="Obraz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2321560"/>
                    </a:xfrm>
                    <a:prstGeom prst="rect">
                      <a:avLst/>
                    </a:prstGeom>
                  </pic:spPr>
                </pic:pic>
              </a:graphicData>
            </a:graphic>
          </wp:inline>
        </w:drawing>
      </w:r>
    </w:p>
    <w:p w:rsidR="004B5432" w:rsidRDefault="004B5432">
      <w:pPr>
        <w:rPr>
          <w:rFonts w:asciiTheme="majorHAnsi" w:eastAsiaTheme="majorEastAsia" w:hAnsiTheme="majorHAnsi" w:cstheme="majorBidi"/>
          <w:b/>
          <w:bCs/>
          <w:i/>
          <w:iCs/>
          <w:color w:val="4F81BD" w:themeColor="accent1"/>
        </w:rPr>
      </w:pPr>
      <w:r>
        <w:br w:type="page"/>
      </w:r>
    </w:p>
    <w:p w:rsidR="00AE6EE7" w:rsidRDefault="00AE6EE7" w:rsidP="004B5432">
      <w:pPr>
        <w:pStyle w:val="Nagwek4"/>
      </w:pPr>
      <w:r>
        <w:lastRenderedPageBreak/>
        <w:t>Parter</w:t>
      </w:r>
    </w:p>
    <w:p w:rsidR="00AE6EE7" w:rsidRDefault="00AE6EE7" w:rsidP="00AE6EE7">
      <w:r>
        <w:t>Ilość urządzeń przypisanych do piętra: 7</w:t>
      </w:r>
    </w:p>
    <w:p w:rsidR="00AE6EE7" w:rsidRDefault="00AE6EE7" w:rsidP="00AE6EE7">
      <w:r>
        <w:rPr>
          <w:noProof/>
          <w:lang w:eastAsia="pl-PL"/>
        </w:rPr>
        <w:drawing>
          <wp:inline distT="0" distB="0" distL="0" distR="0" wp14:anchorId="56AA42BC" wp14:editId="5CCF1856">
            <wp:extent cx="5760720" cy="172085"/>
            <wp:effectExtent l="0" t="0" r="0" b="0"/>
            <wp:docPr id="2829" name="Obraz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736A1A09" wp14:editId="4875C5C7">
            <wp:extent cx="5760720" cy="2857500"/>
            <wp:effectExtent l="0" t="0" r="0" b="0"/>
            <wp:docPr id="2830" name="Obraz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2857500"/>
                    </a:xfrm>
                    <a:prstGeom prst="rect">
                      <a:avLst/>
                    </a:prstGeom>
                  </pic:spPr>
                </pic:pic>
              </a:graphicData>
            </a:graphic>
          </wp:inline>
        </w:drawing>
      </w:r>
    </w:p>
    <w:p w:rsidR="00AE6EE7" w:rsidRPr="00343F96" w:rsidRDefault="004B5432" w:rsidP="004B5432">
      <w:pPr>
        <w:pStyle w:val="Nagwek3"/>
      </w:pPr>
      <w:r>
        <w:rPr>
          <w:noProof/>
        </w:rPr>
        <w:t>Budynek 2 -</w:t>
      </w:r>
      <w:r w:rsidR="00AE6EE7">
        <w:rPr>
          <w:noProof/>
        </w:rPr>
        <w:t>OLU</w:t>
      </w:r>
    </w:p>
    <w:p w:rsidR="00AE6EE7" w:rsidRDefault="00AE6EE7" w:rsidP="004B5432">
      <w:pPr>
        <w:pStyle w:val="Nagwek4"/>
      </w:pPr>
      <w:r>
        <w:t>1 Piętro</w:t>
      </w:r>
    </w:p>
    <w:p w:rsidR="00AE6EE7" w:rsidRDefault="00AE6EE7" w:rsidP="00AE6EE7">
      <w:r>
        <w:t>Ilość urządzeń przypisanych do piętra: 4</w:t>
      </w:r>
    </w:p>
    <w:p w:rsidR="00AE6EE7" w:rsidRDefault="00AE6EE7" w:rsidP="00AE6EE7">
      <w:r>
        <w:rPr>
          <w:noProof/>
          <w:lang w:eastAsia="pl-PL"/>
        </w:rPr>
        <w:drawing>
          <wp:inline distT="0" distB="0" distL="0" distR="0" wp14:anchorId="01592A82" wp14:editId="54C06E3B">
            <wp:extent cx="5760720" cy="172085"/>
            <wp:effectExtent l="0" t="0" r="0" b="0"/>
            <wp:docPr id="2831" name="Obraz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575A5346" wp14:editId="3F3984B7">
            <wp:extent cx="5760720" cy="2080895"/>
            <wp:effectExtent l="0" t="0" r="0" b="0"/>
            <wp:docPr id="2832" name="Obraz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2080895"/>
                    </a:xfrm>
                    <a:prstGeom prst="rect">
                      <a:avLst/>
                    </a:prstGeom>
                  </pic:spPr>
                </pic:pic>
              </a:graphicData>
            </a:graphic>
          </wp:inline>
        </w:drawing>
      </w:r>
    </w:p>
    <w:p w:rsidR="004B5432" w:rsidRDefault="004B5432">
      <w:pPr>
        <w:rPr>
          <w:rFonts w:asciiTheme="majorHAnsi" w:eastAsiaTheme="majorEastAsia" w:hAnsiTheme="majorHAnsi" w:cstheme="majorBidi"/>
          <w:b/>
          <w:bCs/>
          <w:i/>
          <w:iCs/>
          <w:color w:val="4F81BD" w:themeColor="accent1"/>
        </w:rPr>
      </w:pPr>
      <w:r>
        <w:br w:type="page"/>
      </w:r>
    </w:p>
    <w:p w:rsidR="00AE6EE7" w:rsidRDefault="00AE6EE7" w:rsidP="004B5432">
      <w:pPr>
        <w:pStyle w:val="Nagwek4"/>
      </w:pPr>
      <w:r>
        <w:lastRenderedPageBreak/>
        <w:t>Parter</w:t>
      </w:r>
    </w:p>
    <w:p w:rsidR="00AE6EE7" w:rsidRDefault="00AE6EE7" w:rsidP="00AE6EE7">
      <w:r>
        <w:t>Ilość urządzeń przypisanych do piętra: 5</w:t>
      </w:r>
    </w:p>
    <w:p w:rsidR="00AE6EE7" w:rsidRDefault="00AE6EE7" w:rsidP="00AE6EE7">
      <w:r>
        <w:rPr>
          <w:noProof/>
          <w:lang w:eastAsia="pl-PL"/>
        </w:rPr>
        <w:drawing>
          <wp:inline distT="0" distB="0" distL="0" distR="0" wp14:anchorId="39BD64FF" wp14:editId="31D84E73">
            <wp:extent cx="5760720" cy="172085"/>
            <wp:effectExtent l="0" t="0" r="0" b="0"/>
            <wp:docPr id="2833" name="Obraz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72085"/>
                    </a:xfrm>
                    <a:prstGeom prst="rect">
                      <a:avLst/>
                    </a:prstGeom>
                  </pic:spPr>
                </pic:pic>
              </a:graphicData>
            </a:graphic>
          </wp:inline>
        </w:drawing>
      </w:r>
    </w:p>
    <w:p w:rsidR="00AE6EE7" w:rsidRDefault="00AE6EE7" w:rsidP="00AE6EE7">
      <w:pPr>
        <w:spacing w:after="159"/>
      </w:pPr>
      <w:r>
        <w:rPr>
          <w:noProof/>
          <w:lang w:eastAsia="pl-PL"/>
        </w:rPr>
        <w:drawing>
          <wp:inline distT="0" distB="0" distL="0" distR="0" wp14:anchorId="6F11E6CE" wp14:editId="1CD0665F">
            <wp:extent cx="5760720" cy="2068195"/>
            <wp:effectExtent l="0" t="0" r="0" b="8255"/>
            <wp:docPr id="2834" name="Obraz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2068195"/>
                    </a:xfrm>
                    <a:prstGeom prst="rect">
                      <a:avLst/>
                    </a:prstGeom>
                  </pic:spPr>
                </pic:pic>
              </a:graphicData>
            </a:graphic>
          </wp:inline>
        </w:drawing>
      </w:r>
    </w:p>
    <w:p w:rsidR="00AE6EE7" w:rsidRPr="00780FA2" w:rsidRDefault="00AE6EE7" w:rsidP="00780FA2"/>
    <w:sectPr w:rsidR="00AE6EE7" w:rsidRPr="00780FA2" w:rsidSect="00F167CC">
      <w:headerReference w:type="even" r:id="rId55"/>
      <w:headerReference w:type="default" r:id="rId56"/>
      <w:footerReference w:type="even" r:id="rId57"/>
      <w:footerReference w:type="default" r:id="rId58"/>
      <w:headerReference w:type="first" r:id="rId59"/>
      <w:footerReference w:type="first" r:id="rId60"/>
      <w:type w:val="continuous"/>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6EE7" w:rsidRDefault="00AE6EE7" w:rsidP="00301E34">
      <w:pPr>
        <w:spacing w:after="0" w:line="240" w:lineRule="auto"/>
      </w:pPr>
      <w:r>
        <w:separator/>
      </w:r>
    </w:p>
  </w:endnote>
  <w:endnote w:type="continuationSeparator" w:id="0">
    <w:p w:rsidR="00AE6EE7" w:rsidRDefault="00AE6EE7" w:rsidP="00301E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EE7" w:rsidRDefault="00AE6EE7">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EE7" w:rsidRDefault="00AE6EE7">
    <w:pPr>
      <w:pStyle w:val="Stopka"/>
    </w:pPr>
    <w:bookmarkStart w:id="1" w:name="_GoBack"/>
    <w:bookmarkEnd w:id="1"/>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EE7" w:rsidRDefault="00AE6EE7">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6EE7" w:rsidRDefault="00AE6EE7" w:rsidP="00301E34">
      <w:pPr>
        <w:spacing w:after="0" w:line="240" w:lineRule="auto"/>
      </w:pPr>
      <w:r>
        <w:separator/>
      </w:r>
    </w:p>
  </w:footnote>
  <w:footnote w:type="continuationSeparator" w:id="0">
    <w:p w:rsidR="00AE6EE7" w:rsidRDefault="00AE6EE7" w:rsidP="00301E3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EE7" w:rsidRDefault="00AE6EE7">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771630085"/>
      <w:docPartObj>
        <w:docPartGallery w:val="Page Numbers (Top of Page)"/>
        <w:docPartUnique/>
      </w:docPartObj>
    </w:sdtPr>
    <w:sdtEndPr>
      <w:rPr>
        <w:b/>
        <w:bCs/>
        <w:color w:val="auto"/>
        <w:spacing w:val="0"/>
      </w:rPr>
    </w:sdtEndPr>
    <w:sdtContent>
      <w:p w:rsidR="00E44049" w:rsidRDefault="00E44049">
        <w:pPr>
          <w:pStyle w:val="Nagwek"/>
          <w:pBdr>
            <w:bottom w:val="single" w:sz="4" w:space="1" w:color="D9D9D9" w:themeColor="background1" w:themeShade="D9"/>
          </w:pBdr>
          <w:jc w:val="right"/>
          <w:rPr>
            <w:b/>
            <w:bCs/>
          </w:rPr>
        </w:pPr>
        <w:r>
          <w:rPr>
            <w:color w:val="808080" w:themeColor="background1" w:themeShade="80"/>
            <w:spacing w:val="60"/>
          </w:rPr>
          <w:t>Strona</w:t>
        </w:r>
        <w:r>
          <w:t xml:space="preserve"> | </w:t>
        </w:r>
        <w:r>
          <w:fldChar w:fldCharType="begin"/>
        </w:r>
        <w:r>
          <w:instrText>PAGE   \* MERGEFORMAT</w:instrText>
        </w:r>
        <w:r>
          <w:fldChar w:fldCharType="separate"/>
        </w:r>
        <w:r w:rsidRPr="00E44049">
          <w:rPr>
            <w:b/>
            <w:bCs/>
            <w:noProof/>
          </w:rPr>
          <w:t>2</w:t>
        </w:r>
        <w:r>
          <w:rPr>
            <w:b/>
            <w:bCs/>
          </w:rPr>
          <w:fldChar w:fldCharType="end"/>
        </w:r>
      </w:p>
    </w:sdtContent>
  </w:sdt>
  <w:p w:rsidR="00AE6EE7" w:rsidRPr="00D0080C" w:rsidRDefault="00AE6EE7" w:rsidP="00D0080C">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EE7" w:rsidRDefault="00AE6EE7">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4123B"/>
    <w:multiLevelType w:val="hybridMultilevel"/>
    <w:tmpl w:val="446E8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11BB57A2"/>
    <w:multiLevelType w:val="hybridMultilevel"/>
    <w:tmpl w:val="6F103CE8"/>
    <w:lvl w:ilvl="0" w:tplc="04150001">
      <w:start w:val="1"/>
      <w:numFmt w:val="bullet"/>
      <w:lvlText w:val=""/>
      <w:lvlJc w:val="left"/>
      <w:pPr>
        <w:ind w:left="777" w:hanging="360"/>
      </w:pPr>
      <w:rPr>
        <w:rFonts w:ascii="Symbol" w:hAnsi="Symbol" w:hint="default"/>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2">
    <w:nsid w:val="174C644C"/>
    <w:multiLevelType w:val="multilevel"/>
    <w:tmpl w:val="BC326304"/>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3">
    <w:nsid w:val="257651F0"/>
    <w:multiLevelType w:val="hybridMultilevel"/>
    <w:tmpl w:val="6F32739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26844F4E"/>
    <w:multiLevelType w:val="hybridMultilevel"/>
    <w:tmpl w:val="3B48B524"/>
    <w:lvl w:ilvl="0" w:tplc="04150001">
      <w:numFmt w:val="decimal"/>
      <w:lvlText w:val=""/>
      <w:lvlJc w:val="left"/>
      <w:pPr>
        <w:ind w:left="0" w:firstLine="0"/>
      </w:pPr>
    </w:lvl>
    <w:lvl w:ilvl="1" w:tplc="04150003">
      <w:numFmt w:val="decimal"/>
      <w:lvlText w:val=""/>
      <w:lvlJc w:val="left"/>
      <w:pPr>
        <w:ind w:left="0" w:firstLine="0"/>
      </w:pPr>
    </w:lvl>
    <w:lvl w:ilvl="2" w:tplc="04150005">
      <w:numFmt w:val="decimal"/>
      <w:lvlText w:val=""/>
      <w:lvlJc w:val="left"/>
      <w:pPr>
        <w:ind w:left="0" w:firstLine="0"/>
      </w:pPr>
    </w:lvl>
    <w:lvl w:ilvl="3" w:tplc="04150001">
      <w:numFmt w:val="decimal"/>
      <w:lvlText w:val=""/>
      <w:lvlJc w:val="left"/>
      <w:pPr>
        <w:ind w:left="0" w:firstLine="0"/>
      </w:pPr>
    </w:lvl>
    <w:lvl w:ilvl="4" w:tplc="04150003">
      <w:numFmt w:val="decimal"/>
      <w:lvlText w:val=""/>
      <w:lvlJc w:val="left"/>
      <w:pPr>
        <w:ind w:left="0" w:firstLine="0"/>
      </w:pPr>
    </w:lvl>
    <w:lvl w:ilvl="5" w:tplc="04150005">
      <w:numFmt w:val="decimal"/>
      <w:lvlText w:val=""/>
      <w:lvlJc w:val="left"/>
      <w:pPr>
        <w:ind w:left="0" w:firstLine="0"/>
      </w:pPr>
    </w:lvl>
    <w:lvl w:ilvl="6" w:tplc="04150001">
      <w:numFmt w:val="decimal"/>
      <w:lvlText w:val=""/>
      <w:lvlJc w:val="left"/>
      <w:pPr>
        <w:ind w:left="0" w:firstLine="0"/>
      </w:pPr>
    </w:lvl>
    <w:lvl w:ilvl="7" w:tplc="04150003">
      <w:numFmt w:val="decimal"/>
      <w:lvlText w:val=""/>
      <w:lvlJc w:val="left"/>
      <w:pPr>
        <w:ind w:left="0" w:firstLine="0"/>
      </w:pPr>
    </w:lvl>
    <w:lvl w:ilvl="8" w:tplc="04150005">
      <w:numFmt w:val="decimal"/>
      <w:lvlText w:val=""/>
      <w:lvlJc w:val="left"/>
      <w:pPr>
        <w:ind w:left="0" w:firstLine="0"/>
      </w:pPr>
    </w:lvl>
  </w:abstractNum>
  <w:abstractNum w:abstractNumId="5">
    <w:nsid w:val="30946B46"/>
    <w:multiLevelType w:val="hybridMultilevel"/>
    <w:tmpl w:val="340890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37FB5414"/>
    <w:multiLevelType w:val="multilevel"/>
    <w:tmpl w:val="F07ECEE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Spistreci9"/>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3D466332"/>
    <w:multiLevelType w:val="hybridMultilevel"/>
    <w:tmpl w:val="004468A4"/>
    <w:lvl w:ilvl="0" w:tplc="2382BD1A">
      <w:numFmt w:val="decimal"/>
      <w:lvlText w:val=""/>
      <w:lvlJc w:val="left"/>
      <w:pPr>
        <w:ind w:left="0" w:firstLine="0"/>
      </w:pPr>
    </w:lvl>
    <w:lvl w:ilvl="1" w:tplc="04150003">
      <w:numFmt w:val="decimal"/>
      <w:lvlText w:val=""/>
      <w:lvlJc w:val="left"/>
      <w:pPr>
        <w:ind w:left="0" w:firstLine="0"/>
      </w:pPr>
    </w:lvl>
    <w:lvl w:ilvl="2" w:tplc="04150005">
      <w:numFmt w:val="decimal"/>
      <w:lvlText w:val=""/>
      <w:lvlJc w:val="left"/>
      <w:pPr>
        <w:ind w:left="0" w:firstLine="0"/>
      </w:pPr>
    </w:lvl>
    <w:lvl w:ilvl="3" w:tplc="04150001">
      <w:numFmt w:val="decimal"/>
      <w:lvlText w:val=""/>
      <w:lvlJc w:val="left"/>
      <w:pPr>
        <w:ind w:left="0" w:firstLine="0"/>
      </w:pPr>
    </w:lvl>
    <w:lvl w:ilvl="4" w:tplc="04150003">
      <w:numFmt w:val="decimal"/>
      <w:lvlText w:val=""/>
      <w:lvlJc w:val="left"/>
      <w:pPr>
        <w:ind w:left="0" w:firstLine="0"/>
      </w:pPr>
    </w:lvl>
    <w:lvl w:ilvl="5" w:tplc="04150005">
      <w:numFmt w:val="decimal"/>
      <w:lvlText w:val=""/>
      <w:lvlJc w:val="left"/>
      <w:pPr>
        <w:ind w:left="0" w:firstLine="0"/>
      </w:pPr>
    </w:lvl>
    <w:lvl w:ilvl="6" w:tplc="04150001">
      <w:numFmt w:val="decimal"/>
      <w:lvlText w:val=""/>
      <w:lvlJc w:val="left"/>
      <w:pPr>
        <w:ind w:left="0" w:firstLine="0"/>
      </w:pPr>
    </w:lvl>
    <w:lvl w:ilvl="7" w:tplc="04150003">
      <w:numFmt w:val="decimal"/>
      <w:lvlText w:val=""/>
      <w:lvlJc w:val="left"/>
      <w:pPr>
        <w:ind w:left="0" w:firstLine="0"/>
      </w:pPr>
    </w:lvl>
    <w:lvl w:ilvl="8" w:tplc="04150005">
      <w:numFmt w:val="decimal"/>
      <w:lvlText w:val=""/>
      <w:lvlJc w:val="left"/>
      <w:pPr>
        <w:ind w:left="0" w:firstLine="0"/>
      </w:pPr>
    </w:lvl>
  </w:abstractNum>
  <w:abstractNum w:abstractNumId="8">
    <w:nsid w:val="428F1AAA"/>
    <w:multiLevelType w:val="hybridMultilevel"/>
    <w:tmpl w:val="237A8550"/>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
    <w:nsid w:val="45C71EDA"/>
    <w:multiLevelType w:val="hybridMultilevel"/>
    <w:tmpl w:val="A1362A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5298583B"/>
    <w:multiLevelType w:val="hybridMultilevel"/>
    <w:tmpl w:val="2062B10C"/>
    <w:lvl w:ilvl="0" w:tplc="2382BD1A">
      <w:numFmt w:val="decimal"/>
      <w:lvlText w:val=""/>
      <w:lvlJc w:val="left"/>
      <w:pPr>
        <w:ind w:left="0" w:firstLine="0"/>
      </w:pPr>
    </w:lvl>
    <w:lvl w:ilvl="1" w:tplc="04150003">
      <w:numFmt w:val="decimal"/>
      <w:lvlText w:val=""/>
      <w:lvlJc w:val="left"/>
      <w:pPr>
        <w:ind w:left="0" w:firstLine="0"/>
      </w:pPr>
    </w:lvl>
    <w:lvl w:ilvl="2" w:tplc="04150005">
      <w:numFmt w:val="decimal"/>
      <w:lvlText w:val=""/>
      <w:lvlJc w:val="left"/>
      <w:pPr>
        <w:ind w:left="0" w:firstLine="0"/>
      </w:pPr>
    </w:lvl>
    <w:lvl w:ilvl="3" w:tplc="04150001">
      <w:numFmt w:val="decimal"/>
      <w:lvlText w:val=""/>
      <w:lvlJc w:val="left"/>
      <w:pPr>
        <w:ind w:left="0" w:firstLine="0"/>
      </w:pPr>
    </w:lvl>
    <w:lvl w:ilvl="4" w:tplc="04150003">
      <w:numFmt w:val="decimal"/>
      <w:lvlText w:val=""/>
      <w:lvlJc w:val="left"/>
      <w:pPr>
        <w:ind w:left="0" w:firstLine="0"/>
      </w:pPr>
    </w:lvl>
    <w:lvl w:ilvl="5" w:tplc="04150005">
      <w:numFmt w:val="decimal"/>
      <w:lvlText w:val=""/>
      <w:lvlJc w:val="left"/>
      <w:pPr>
        <w:ind w:left="0" w:firstLine="0"/>
      </w:pPr>
    </w:lvl>
    <w:lvl w:ilvl="6" w:tplc="04150001">
      <w:numFmt w:val="decimal"/>
      <w:lvlText w:val=""/>
      <w:lvlJc w:val="left"/>
      <w:pPr>
        <w:ind w:left="0" w:firstLine="0"/>
      </w:pPr>
    </w:lvl>
    <w:lvl w:ilvl="7" w:tplc="04150003">
      <w:numFmt w:val="decimal"/>
      <w:lvlText w:val=""/>
      <w:lvlJc w:val="left"/>
      <w:pPr>
        <w:ind w:left="0" w:firstLine="0"/>
      </w:pPr>
    </w:lvl>
    <w:lvl w:ilvl="8" w:tplc="04150005">
      <w:numFmt w:val="decimal"/>
      <w:lvlText w:val=""/>
      <w:lvlJc w:val="left"/>
      <w:pPr>
        <w:ind w:left="0" w:firstLine="0"/>
      </w:pPr>
    </w:lvl>
  </w:abstractNum>
  <w:abstractNum w:abstractNumId="11">
    <w:nsid w:val="55BF4526"/>
    <w:multiLevelType w:val="hybridMultilevel"/>
    <w:tmpl w:val="E5686620"/>
    <w:lvl w:ilvl="0" w:tplc="04150001">
      <w:numFmt w:val="decimal"/>
      <w:lvlText w:val=""/>
      <w:lvlJc w:val="left"/>
      <w:pPr>
        <w:ind w:left="0" w:firstLine="0"/>
      </w:pPr>
    </w:lvl>
    <w:lvl w:ilvl="1" w:tplc="04150003">
      <w:numFmt w:val="decimal"/>
      <w:lvlText w:val=""/>
      <w:lvlJc w:val="left"/>
      <w:pPr>
        <w:ind w:left="0" w:firstLine="0"/>
      </w:pPr>
    </w:lvl>
    <w:lvl w:ilvl="2" w:tplc="04150005">
      <w:numFmt w:val="decimal"/>
      <w:lvlText w:val=""/>
      <w:lvlJc w:val="left"/>
      <w:pPr>
        <w:ind w:left="0" w:firstLine="0"/>
      </w:pPr>
    </w:lvl>
    <w:lvl w:ilvl="3" w:tplc="04150001">
      <w:numFmt w:val="decimal"/>
      <w:lvlText w:val=""/>
      <w:lvlJc w:val="left"/>
      <w:pPr>
        <w:ind w:left="0" w:firstLine="0"/>
      </w:pPr>
    </w:lvl>
    <w:lvl w:ilvl="4" w:tplc="04150003">
      <w:numFmt w:val="decimal"/>
      <w:lvlText w:val=""/>
      <w:lvlJc w:val="left"/>
      <w:pPr>
        <w:ind w:left="0" w:firstLine="0"/>
      </w:pPr>
    </w:lvl>
    <w:lvl w:ilvl="5" w:tplc="04150005">
      <w:numFmt w:val="decimal"/>
      <w:lvlText w:val=""/>
      <w:lvlJc w:val="left"/>
      <w:pPr>
        <w:ind w:left="0" w:firstLine="0"/>
      </w:pPr>
    </w:lvl>
    <w:lvl w:ilvl="6" w:tplc="04150001">
      <w:numFmt w:val="decimal"/>
      <w:lvlText w:val=""/>
      <w:lvlJc w:val="left"/>
      <w:pPr>
        <w:ind w:left="0" w:firstLine="0"/>
      </w:pPr>
    </w:lvl>
    <w:lvl w:ilvl="7" w:tplc="04150003">
      <w:numFmt w:val="decimal"/>
      <w:lvlText w:val=""/>
      <w:lvlJc w:val="left"/>
      <w:pPr>
        <w:ind w:left="0" w:firstLine="0"/>
      </w:pPr>
    </w:lvl>
    <w:lvl w:ilvl="8" w:tplc="04150005">
      <w:numFmt w:val="decimal"/>
      <w:lvlText w:val=""/>
      <w:lvlJc w:val="left"/>
      <w:pPr>
        <w:ind w:left="0" w:firstLine="0"/>
      </w:pPr>
    </w:lvl>
  </w:abstractNum>
  <w:abstractNum w:abstractNumId="12">
    <w:nsid w:val="58E75519"/>
    <w:multiLevelType w:val="hybridMultilevel"/>
    <w:tmpl w:val="A9C6A4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5AD31054"/>
    <w:multiLevelType w:val="multilevel"/>
    <w:tmpl w:val="84E0053C"/>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4">
    <w:nsid w:val="5FF87C05"/>
    <w:multiLevelType w:val="hybridMultilevel"/>
    <w:tmpl w:val="55E46F04"/>
    <w:lvl w:ilvl="0" w:tplc="2382BD1A">
      <w:numFmt w:val="decimal"/>
      <w:lvlText w:val=""/>
      <w:lvlJc w:val="left"/>
      <w:pPr>
        <w:ind w:left="0" w:firstLine="0"/>
      </w:pPr>
    </w:lvl>
    <w:lvl w:ilvl="1" w:tplc="04150003">
      <w:numFmt w:val="decimal"/>
      <w:lvlText w:val=""/>
      <w:lvlJc w:val="left"/>
      <w:pPr>
        <w:ind w:left="0" w:firstLine="0"/>
      </w:pPr>
    </w:lvl>
    <w:lvl w:ilvl="2" w:tplc="04150005">
      <w:numFmt w:val="decimal"/>
      <w:lvlText w:val=""/>
      <w:lvlJc w:val="left"/>
      <w:pPr>
        <w:ind w:left="0" w:firstLine="0"/>
      </w:pPr>
    </w:lvl>
    <w:lvl w:ilvl="3" w:tplc="04150001">
      <w:numFmt w:val="decimal"/>
      <w:lvlText w:val=""/>
      <w:lvlJc w:val="left"/>
      <w:pPr>
        <w:ind w:left="0" w:firstLine="0"/>
      </w:pPr>
    </w:lvl>
    <w:lvl w:ilvl="4" w:tplc="04150003">
      <w:numFmt w:val="decimal"/>
      <w:lvlText w:val=""/>
      <w:lvlJc w:val="left"/>
      <w:pPr>
        <w:ind w:left="0" w:firstLine="0"/>
      </w:pPr>
    </w:lvl>
    <w:lvl w:ilvl="5" w:tplc="04150005">
      <w:numFmt w:val="decimal"/>
      <w:lvlText w:val=""/>
      <w:lvlJc w:val="left"/>
      <w:pPr>
        <w:ind w:left="0" w:firstLine="0"/>
      </w:pPr>
    </w:lvl>
    <w:lvl w:ilvl="6" w:tplc="04150001">
      <w:numFmt w:val="decimal"/>
      <w:lvlText w:val=""/>
      <w:lvlJc w:val="left"/>
      <w:pPr>
        <w:ind w:left="0" w:firstLine="0"/>
      </w:pPr>
    </w:lvl>
    <w:lvl w:ilvl="7" w:tplc="04150003">
      <w:numFmt w:val="decimal"/>
      <w:lvlText w:val=""/>
      <w:lvlJc w:val="left"/>
      <w:pPr>
        <w:ind w:left="0" w:firstLine="0"/>
      </w:pPr>
    </w:lvl>
    <w:lvl w:ilvl="8" w:tplc="04150005">
      <w:numFmt w:val="decimal"/>
      <w:lvlText w:val=""/>
      <w:lvlJc w:val="left"/>
      <w:pPr>
        <w:ind w:left="0" w:firstLine="0"/>
      </w:pPr>
    </w:lvl>
  </w:abstractNum>
  <w:abstractNum w:abstractNumId="15">
    <w:nsid w:val="6A9C25EE"/>
    <w:multiLevelType w:val="hybridMultilevel"/>
    <w:tmpl w:val="BD5A9FC4"/>
    <w:lvl w:ilvl="0" w:tplc="04150001">
      <w:start w:val="1"/>
      <w:numFmt w:val="bullet"/>
      <w:lvlText w:val=""/>
      <w:lvlJc w:val="left"/>
      <w:pPr>
        <w:ind w:left="1137" w:hanging="360"/>
      </w:pPr>
      <w:rPr>
        <w:rFonts w:ascii="Symbol" w:hAnsi="Symbol" w:hint="default"/>
      </w:rPr>
    </w:lvl>
    <w:lvl w:ilvl="1" w:tplc="04150003" w:tentative="1">
      <w:start w:val="1"/>
      <w:numFmt w:val="bullet"/>
      <w:lvlText w:val="o"/>
      <w:lvlJc w:val="left"/>
      <w:pPr>
        <w:ind w:left="1857" w:hanging="360"/>
      </w:pPr>
      <w:rPr>
        <w:rFonts w:ascii="Courier New" w:hAnsi="Courier New" w:cs="Courier New" w:hint="default"/>
      </w:rPr>
    </w:lvl>
    <w:lvl w:ilvl="2" w:tplc="04150005" w:tentative="1">
      <w:start w:val="1"/>
      <w:numFmt w:val="bullet"/>
      <w:lvlText w:val=""/>
      <w:lvlJc w:val="left"/>
      <w:pPr>
        <w:ind w:left="2577" w:hanging="360"/>
      </w:pPr>
      <w:rPr>
        <w:rFonts w:ascii="Wingdings" w:hAnsi="Wingdings" w:hint="default"/>
      </w:rPr>
    </w:lvl>
    <w:lvl w:ilvl="3" w:tplc="04150001" w:tentative="1">
      <w:start w:val="1"/>
      <w:numFmt w:val="bullet"/>
      <w:lvlText w:val=""/>
      <w:lvlJc w:val="left"/>
      <w:pPr>
        <w:ind w:left="3297" w:hanging="360"/>
      </w:pPr>
      <w:rPr>
        <w:rFonts w:ascii="Symbol" w:hAnsi="Symbol" w:hint="default"/>
      </w:rPr>
    </w:lvl>
    <w:lvl w:ilvl="4" w:tplc="04150003" w:tentative="1">
      <w:start w:val="1"/>
      <w:numFmt w:val="bullet"/>
      <w:lvlText w:val="o"/>
      <w:lvlJc w:val="left"/>
      <w:pPr>
        <w:ind w:left="4017" w:hanging="360"/>
      </w:pPr>
      <w:rPr>
        <w:rFonts w:ascii="Courier New" w:hAnsi="Courier New" w:cs="Courier New" w:hint="default"/>
      </w:rPr>
    </w:lvl>
    <w:lvl w:ilvl="5" w:tplc="04150005" w:tentative="1">
      <w:start w:val="1"/>
      <w:numFmt w:val="bullet"/>
      <w:lvlText w:val=""/>
      <w:lvlJc w:val="left"/>
      <w:pPr>
        <w:ind w:left="4737" w:hanging="360"/>
      </w:pPr>
      <w:rPr>
        <w:rFonts w:ascii="Wingdings" w:hAnsi="Wingdings" w:hint="default"/>
      </w:rPr>
    </w:lvl>
    <w:lvl w:ilvl="6" w:tplc="04150001" w:tentative="1">
      <w:start w:val="1"/>
      <w:numFmt w:val="bullet"/>
      <w:lvlText w:val=""/>
      <w:lvlJc w:val="left"/>
      <w:pPr>
        <w:ind w:left="5457" w:hanging="360"/>
      </w:pPr>
      <w:rPr>
        <w:rFonts w:ascii="Symbol" w:hAnsi="Symbol" w:hint="default"/>
      </w:rPr>
    </w:lvl>
    <w:lvl w:ilvl="7" w:tplc="04150003" w:tentative="1">
      <w:start w:val="1"/>
      <w:numFmt w:val="bullet"/>
      <w:lvlText w:val="o"/>
      <w:lvlJc w:val="left"/>
      <w:pPr>
        <w:ind w:left="6177" w:hanging="360"/>
      </w:pPr>
      <w:rPr>
        <w:rFonts w:ascii="Courier New" w:hAnsi="Courier New" w:cs="Courier New" w:hint="default"/>
      </w:rPr>
    </w:lvl>
    <w:lvl w:ilvl="8" w:tplc="04150005" w:tentative="1">
      <w:start w:val="1"/>
      <w:numFmt w:val="bullet"/>
      <w:lvlText w:val=""/>
      <w:lvlJc w:val="left"/>
      <w:pPr>
        <w:ind w:left="6897" w:hanging="360"/>
      </w:pPr>
      <w:rPr>
        <w:rFonts w:ascii="Wingdings" w:hAnsi="Wingdings" w:hint="default"/>
      </w:rPr>
    </w:lvl>
  </w:abstractNum>
  <w:abstractNum w:abstractNumId="16">
    <w:nsid w:val="758D6862"/>
    <w:multiLevelType w:val="hybridMultilevel"/>
    <w:tmpl w:val="A5B6BB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7F5B1C2D"/>
    <w:multiLevelType w:val="hybridMultilevel"/>
    <w:tmpl w:val="57EE96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7"/>
  </w:num>
  <w:num w:numId="2">
    <w:abstractNumId w:val="10"/>
  </w:num>
  <w:num w:numId="3">
    <w:abstractNumId w:val="11"/>
  </w:num>
  <w:num w:numId="4">
    <w:abstractNumId w:val="14"/>
  </w:num>
  <w:num w:numId="5">
    <w:abstractNumId w:val="4"/>
  </w:num>
  <w:num w:numId="6">
    <w:abstractNumId w:val="1"/>
  </w:num>
  <w:num w:numId="7">
    <w:abstractNumId w:val="6"/>
  </w:num>
  <w:num w:numId="8">
    <w:abstractNumId w:val="8"/>
  </w:num>
  <w:num w:numId="9">
    <w:abstractNumId w:val="3"/>
  </w:num>
  <w:num w:numId="10">
    <w:abstractNumId w:val="9"/>
  </w:num>
  <w:num w:numId="11">
    <w:abstractNumId w:val="15"/>
  </w:num>
  <w:num w:numId="12">
    <w:abstractNumId w:val="16"/>
  </w:num>
  <w:num w:numId="13">
    <w:abstractNumId w:val="5"/>
  </w:num>
  <w:num w:numId="14">
    <w:abstractNumId w:val="12"/>
  </w:num>
  <w:num w:numId="15">
    <w:abstractNumId w:val="17"/>
  </w:num>
  <w:num w:numId="16">
    <w:abstractNumId w:val="2"/>
  </w:num>
  <w:num w:numId="17">
    <w:abstractNumId w:val="0"/>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removePersonalInformation/>
  <w:removeDateAndTime/>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2588"/>
    <w:rsid w:val="001713F2"/>
    <w:rsid w:val="00301E34"/>
    <w:rsid w:val="003103C2"/>
    <w:rsid w:val="004B5432"/>
    <w:rsid w:val="006B708D"/>
    <w:rsid w:val="00780FA2"/>
    <w:rsid w:val="008516EE"/>
    <w:rsid w:val="008A582C"/>
    <w:rsid w:val="00AE6EE7"/>
    <w:rsid w:val="00C23CDD"/>
    <w:rsid w:val="00D0080C"/>
    <w:rsid w:val="00E44049"/>
    <w:rsid w:val="00F167CC"/>
    <w:rsid w:val="00F8258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82588"/>
  </w:style>
  <w:style w:type="paragraph" w:styleId="Nagwek1">
    <w:name w:val="heading 1"/>
    <w:basedOn w:val="Normalny"/>
    <w:next w:val="Normalny"/>
    <w:link w:val="Nagwek1Znak"/>
    <w:uiPriority w:val="9"/>
    <w:qFormat/>
    <w:rsid w:val="00F82588"/>
    <w:pPr>
      <w:keepNext/>
      <w:keepLines/>
      <w:numPr>
        <w:numId w:val="16"/>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F82588"/>
    <w:pPr>
      <w:keepNext/>
      <w:keepLines/>
      <w:numPr>
        <w:ilvl w:val="1"/>
        <w:numId w:val="16"/>
      </w:numPr>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F82588"/>
    <w:pPr>
      <w:keepNext/>
      <w:keepLines/>
      <w:numPr>
        <w:ilvl w:val="2"/>
        <w:numId w:val="16"/>
      </w:numPr>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F167CC"/>
    <w:pPr>
      <w:keepNext/>
      <w:keepLines/>
      <w:numPr>
        <w:ilvl w:val="3"/>
        <w:numId w:val="16"/>
      </w:numPr>
      <w:spacing w:before="200" w:after="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unhideWhenUsed/>
    <w:qFormat/>
    <w:rsid w:val="00F167CC"/>
    <w:pPr>
      <w:keepNext/>
      <w:keepLines/>
      <w:numPr>
        <w:ilvl w:val="4"/>
        <w:numId w:val="16"/>
      </w:numPr>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semiHidden/>
    <w:unhideWhenUsed/>
    <w:qFormat/>
    <w:rsid w:val="00F167CC"/>
    <w:pPr>
      <w:keepNext/>
      <w:keepLines/>
      <w:numPr>
        <w:ilvl w:val="5"/>
        <w:numId w:val="16"/>
      </w:numPr>
      <w:spacing w:before="200" w:after="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uiPriority w:val="9"/>
    <w:semiHidden/>
    <w:unhideWhenUsed/>
    <w:qFormat/>
    <w:rsid w:val="00F167CC"/>
    <w:pPr>
      <w:keepNext/>
      <w:keepLines/>
      <w:numPr>
        <w:ilvl w:val="6"/>
        <w:numId w:val="16"/>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F167CC"/>
    <w:pPr>
      <w:keepNext/>
      <w:keepLines/>
      <w:numPr>
        <w:ilvl w:val="7"/>
        <w:numId w:val="16"/>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unhideWhenUsed/>
    <w:qFormat/>
    <w:rsid w:val="00F167CC"/>
    <w:pPr>
      <w:keepNext/>
      <w:keepLines/>
      <w:numPr>
        <w:ilvl w:val="8"/>
        <w:numId w:val="1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pistreci9">
    <w:name w:val="toc 9"/>
    <w:basedOn w:val="Normalny"/>
    <w:next w:val="Normalny"/>
    <w:autoRedefine/>
    <w:uiPriority w:val="39"/>
    <w:unhideWhenUsed/>
    <w:rsid w:val="00F82588"/>
    <w:pPr>
      <w:numPr>
        <w:ilvl w:val="2"/>
        <w:numId w:val="7"/>
      </w:numPr>
      <w:spacing w:after="100"/>
      <w:outlineLvl w:val="1"/>
    </w:pPr>
  </w:style>
  <w:style w:type="paragraph" w:styleId="Tekstdymka">
    <w:name w:val="Balloon Text"/>
    <w:basedOn w:val="Normalny"/>
    <w:link w:val="TekstdymkaZnak"/>
    <w:uiPriority w:val="99"/>
    <w:semiHidden/>
    <w:unhideWhenUsed/>
    <w:rsid w:val="00F8258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82588"/>
    <w:rPr>
      <w:rFonts w:ascii="Tahoma" w:hAnsi="Tahoma" w:cs="Tahoma"/>
      <w:sz w:val="16"/>
      <w:szCs w:val="16"/>
    </w:rPr>
  </w:style>
  <w:style w:type="character" w:customStyle="1" w:styleId="Nagwek1Znak">
    <w:name w:val="Nagłówek 1 Znak"/>
    <w:basedOn w:val="Domylnaczcionkaakapitu"/>
    <w:link w:val="Nagwek1"/>
    <w:uiPriority w:val="9"/>
    <w:rsid w:val="00F82588"/>
    <w:rPr>
      <w:rFonts w:asciiTheme="majorHAnsi" w:eastAsiaTheme="majorEastAsia" w:hAnsiTheme="majorHAnsi" w:cstheme="majorBidi"/>
      <w:b/>
      <w:bCs/>
      <w:color w:val="365F91" w:themeColor="accent1" w:themeShade="BF"/>
      <w:sz w:val="28"/>
      <w:szCs w:val="28"/>
    </w:rPr>
  </w:style>
  <w:style w:type="paragraph" w:styleId="Akapitzlist">
    <w:name w:val="List Paragraph"/>
    <w:basedOn w:val="Normalny"/>
    <w:uiPriority w:val="34"/>
    <w:qFormat/>
    <w:rsid w:val="00F82588"/>
    <w:pPr>
      <w:ind w:left="720"/>
      <w:contextualSpacing/>
    </w:pPr>
  </w:style>
  <w:style w:type="paragraph" w:styleId="Bezodstpw">
    <w:name w:val="No Spacing"/>
    <w:uiPriority w:val="1"/>
    <w:qFormat/>
    <w:rsid w:val="00F82588"/>
    <w:pPr>
      <w:spacing w:after="0" w:line="240" w:lineRule="auto"/>
    </w:pPr>
  </w:style>
  <w:style w:type="character" w:customStyle="1" w:styleId="Nagwek2Znak">
    <w:name w:val="Nagłówek 2 Znak"/>
    <w:basedOn w:val="Domylnaczcionkaakapitu"/>
    <w:link w:val="Nagwek2"/>
    <w:uiPriority w:val="9"/>
    <w:rsid w:val="00F82588"/>
    <w:rPr>
      <w:rFonts w:asciiTheme="majorHAnsi" w:eastAsiaTheme="majorEastAsia" w:hAnsiTheme="majorHAnsi" w:cstheme="majorBidi"/>
      <w:b/>
      <w:bCs/>
      <w:color w:val="4F81BD" w:themeColor="accent1"/>
      <w:sz w:val="26"/>
      <w:szCs w:val="26"/>
    </w:rPr>
  </w:style>
  <w:style w:type="character" w:customStyle="1" w:styleId="Nagwek3Znak">
    <w:name w:val="Nagłówek 3 Znak"/>
    <w:basedOn w:val="Domylnaczcionkaakapitu"/>
    <w:link w:val="Nagwek3"/>
    <w:uiPriority w:val="9"/>
    <w:rsid w:val="00F82588"/>
    <w:rPr>
      <w:rFonts w:asciiTheme="majorHAnsi" w:eastAsiaTheme="majorEastAsia" w:hAnsiTheme="majorHAnsi" w:cstheme="majorBidi"/>
      <w:b/>
      <w:bCs/>
      <w:color w:val="4F81BD" w:themeColor="accent1"/>
    </w:rPr>
  </w:style>
  <w:style w:type="paragraph" w:styleId="Tytu">
    <w:name w:val="Title"/>
    <w:basedOn w:val="Normalny"/>
    <w:next w:val="Normalny"/>
    <w:link w:val="TytuZnak"/>
    <w:uiPriority w:val="10"/>
    <w:qFormat/>
    <w:rsid w:val="00F167C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F167CC"/>
    <w:rPr>
      <w:rFonts w:asciiTheme="majorHAnsi" w:eastAsiaTheme="majorEastAsia" w:hAnsiTheme="majorHAnsi" w:cstheme="majorBidi"/>
      <w:color w:val="17365D" w:themeColor="text2" w:themeShade="BF"/>
      <w:spacing w:val="5"/>
      <w:kern w:val="28"/>
      <w:sz w:val="52"/>
      <w:szCs w:val="52"/>
    </w:rPr>
  </w:style>
  <w:style w:type="character" w:customStyle="1" w:styleId="Nagwek4Znak">
    <w:name w:val="Nagłówek 4 Znak"/>
    <w:basedOn w:val="Domylnaczcionkaakapitu"/>
    <w:link w:val="Nagwek4"/>
    <w:uiPriority w:val="9"/>
    <w:rsid w:val="00F167CC"/>
    <w:rPr>
      <w:rFonts w:asciiTheme="majorHAnsi" w:eastAsiaTheme="majorEastAsia" w:hAnsiTheme="majorHAnsi" w:cstheme="majorBidi"/>
      <w:b/>
      <w:bCs/>
      <w:i/>
      <w:iCs/>
      <w:color w:val="4F81BD" w:themeColor="accent1"/>
    </w:rPr>
  </w:style>
  <w:style w:type="character" w:customStyle="1" w:styleId="Nagwek5Znak">
    <w:name w:val="Nagłówek 5 Znak"/>
    <w:basedOn w:val="Domylnaczcionkaakapitu"/>
    <w:link w:val="Nagwek5"/>
    <w:uiPriority w:val="9"/>
    <w:rsid w:val="00F167CC"/>
    <w:rPr>
      <w:rFonts w:asciiTheme="majorHAnsi" w:eastAsiaTheme="majorEastAsia" w:hAnsiTheme="majorHAnsi" w:cstheme="majorBidi"/>
      <w:color w:val="243F60" w:themeColor="accent1" w:themeShade="7F"/>
    </w:rPr>
  </w:style>
  <w:style w:type="character" w:customStyle="1" w:styleId="Nagwek6Znak">
    <w:name w:val="Nagłówek 6 Znak"/>
    <w:basedOn w:val="Domylnaczcionkaakapitu"/>
    <w:link w:val="Nagwek6"/>
    <w:uiPriority w:val="9"/>
    <w:semiHidden/>
    <w:rsid w:val="00F167CC"/>
    <w:rPr>
      <w:rFonts w:asciiTheme="majorHAnsi" w:eastAsiaTheme="majorEastAsia" w:hAnsiTheme="majorHAnsi" w:cstheme="majorBidi"/>
      <w:i/>
      <w:iCs/>
      <w:color w:val="243F60" w:themeColor="accent1" w:themeShade="7F"/>
    </w:rPr>
  </w:style>
  <w:style w:type="character" w:customStyle="1" w:styleId="Nagwek7Znak">
    <w:name w:val="Nagłówek 7 Znak"/>
    <w:basedOn w:val="Domylnaczcionkaakapitu"/>
    <w:link w:val="Nagwek7"/>
    <w:uiPriority w:val="9"/>
    <w:semiHidden/>
    <w:rsid w:val="00F167CC"/>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semiHidden/>
    <w:rsid w:val="00F167CC"/>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semiHidden/>
    <w:rsid w:val="00F167CC"/>
    <w:rPr>
      <w:rFonts w:asciiTheme="majorHAnsi" w:eastAsiaTheme="majorEastAsia" w:hAnsiTheme="majorHAnsi" w:cstheme="majorBidi"/>
      <w:i/>
      <w:iCs/>
      <w:color w:val="404040" w:themeColor="text1" w:themeTint="BF"/>
      <w:sz w:val="20"/>
      <w:szCs w:val="20"/>
    </w:rPr>
  </w:style>
  <w:style w:type="paragraph" w:styleId="Nagwek">
    <w:name w:val="header"/>
    <w:basedOn w:val="Normalny"/>
    <w:link w:val="NagwekZnak"/>
    <w:uiPriority w:val="99"/>
    <w:unhideWhenUsed/>
    <w:rsid w:val="00301E3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01E34"/>
  </w:style>
  <w:style w:type="paragraph" w:styleId="Stopka">
    <w:name w:val="footer"/>
    <w:basedOn w:val="Normalny"/>
    <w:link w:val="StopkaZnak"/>
    <w:uiPriority w:val="99"/>
    <w:unhideWhenUsed/>
    <w:rsid w:val="00301E3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01E3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82588"/>
  </w:style>
  <w:style w:type="paragraph" w:styleId="Nagwek1">
    <w:name w:val="heading 1"/>
    <w:basedOn w:val="Normalny"/>
    <w:next w:val="Normalny"/>
    <w:link w:val="Nagwek1Znak"/>
    <w:uiPriority w:val="9"/>
    <w:qFormat/>
    <w:rsid w:val="00F82588"/>
    <w:pPr>
      <w:keepNext/>
      <w:keepLines/>
      <w:numPr>
        <w:numId w:val="16"/>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F82588"/>
    <w:pPr>
      <w:keepNext/>
      <w:keepLines/>
      <w:numPr>
        <w:ilvl w:val="1"/>
        <w:numId w:val="16"/>
      </w:numPr>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F82588"/>
    <w:pPr>
      <w:keepNext/>
      <w:keepLines/>
      <w:numPr>
        <w:ilvl w:val="2"/>
        <w:numId w:val="16"/>
      </w:numPr>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F167CC"/>
    <w:pPr>
      <w:keepNext/>
      <w:keepLines/>
      <w:numPr>
        <w:ilvl w:val="3"/>
        <w:numId w:val="16"/>
      </w:numPr>
      <w:spacing w:before="200" w:after="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unhideWhenUsed/>
    <w:qFormat/>
    <w:rsid w:val="00F167CC"/>
    <w:pPr>
      <w:keepNext/>
      <w:keepLines/>
      <w:numPr>
        <w:ilvl w:val="4"/>
        <w:numId w:val="16"/>
      </w:numPr>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semiHidden/>
    <w:unhideWhenUsed/>
    <w:qFormat/>
    <w:rsid w:val="00F167CC"/>
    <w:pPr>
      <w:keepNext/>
      <w:keepLines/>
      <w:numPr>
        <w:ilvl w:val="5"/>
        <w:numId w:val="16"/>
      </w:numPr>
      <w:spacing w:before="200" w:after="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uiPriority w:val="9"/>
    <w:semiHidden/>
    <w:unhideWhenUsed/>
    <w:qFormat/>
    <w:rsid w:val="00F167CC"/>
    <w:pPr>
      <w:keepNext/>
      <w:keepLines/>
      <w:numPr>
        <w:ilvl w:val="6"/>
        <w:numId w:val="16"/>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F167CC"/>
    <w:pPr>
      <w:keepNext/>
      <w:keepLines/>
      <w:numPr>
        <w:ilvl w:val="7"/>
        <w:numId w:val="16"/>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unhideWhenUsed/>
    <w:qFormat/>
    <w:rsid w:val="00F167CC"/>
    <w:pPr>
      <w:keepNext/>
      <w:keepLines/>
      <w:numPr>
        <w:ilvl w:val="8"/>
        <w:numId w:val="1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pistreci9">
    <w:name w:val="toc 9"/>
    <w:basedOn w:val="Normalny"/>
    <w:next w:val="Normalny"/>
    <w:autoRedefine/>
    <w:uiPriority w:val="39"/>
    <w:unhideWhenUsed/>
    <w:rsid w:val="00F82588"/>
    <w:pPr>
      <w:numPr>
        <w:ilvl w:val="2"/>
        <w:numId w:val="7"/>
      </w:numPr>
      <w:spacing w:after="100"/>
      <w:outlineLvl w:val="1"/>
    </w:pPr>
  </w:style>
  <w:style w:type="paragraph" w:styleId="Tekstdymka">
    <w:name w:val="Balloon Text"/>
    <w:basedOn w:val="Normalny"/>
    <w:link w:val="TekstdymkaZnak"/>
    <w:uiPriority w:val="99"/>
    <w:semiHidden/>
    <w:unhideWhenUsed/>
    <w:rsid w:val="00F8258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82588"/>
    <w:rPr>
      <w:rFonts w:ascii="Tahoma" w:hAnsi="Tahoma" w:cs="Tahoma"/>
      <w:sz w:val="16"/>
      <w:szCs w:val="16"/>
    </w:rPr>
  </w:style>
  <w:style w:type="character" w:customStyle="1" w:styleId="Nagwek1Znak">
    <w:name w:val="Nagłówek 1 Znak"/>
    <w:basedOn w:val="Domylnaczcionkaakapitu"/>
    <w:link w:val="Nagwek1"/>
    <w:uiPriority w:val="9"/>
    <w:rsid w:val="00F82588"/>
    <w:rPr>
      <w:rFonts w:asciiTheme="majorHAnsi" w:eastAsiaTheme="majorEastAsia" w:hAnsiTheme="majorHAnsi" w:cstheme="majorBidi"/>
      <w:b/>
      <w:bCs/>
      <w:color w:val="365F91" w:themeColor="accent1" w:themeShade="BF"/>
      <w:sz w:val="28"/>
      <w:szCs w:val="28"/>
    </w:rPr>
  </w:style>
  <w:style w:type="paragraph" w:styleId="Akapitzlist">
    <w:name w:val="List Paragraph"/>
    <w:basedOn w:val="Normalny"/>
    <w:uiPriority w:val="34"/>
    <w:qFormat/>
    <w:rsid w:val="00F82588"/>
    <w:pPr>
      <w:ind w:left="720"/>
      <w:contextualSpacing/>
    </w:pPr>
  </w:style>
  <w:style w:type="paragraph" w:styleId="Bezodstpw">
    <w:name w:val="No Spacing"/>
    <w:uiPriority w:val="1"/>
    <w:qFormat/>
    <w:rsid w:val="00F82588"/>
    <w:pPr>
      <w:spacing w:after="0" w:line="240" w:lineRule="auto"/>
    </w:pPr>
  </w:style>
  <w:style w:type="character" w:customStyle="1" w:styleId="Nagwek2Znak">
    <w:name w:val="Nagłówek 2 Znak"/>
    <w:basedOn w:val="Domylnaczcionkaakapitu"/>
    <w:link w:val="Nagwek2"/>
    <w:uiPriority w:val="9"/>
    <w:rsid w:val="00F82588"/>
    <w:rPr>
      <w:rFonts w:asciiTheme="majorHAnsi" w:eastAsiaTheme="majorEastAsia" w:hAnsiTheme="majorHAnsi" w:cstheme="majorBidi"/>
      <w:b/>
      <w:bCs/>
      <w:color w:val="4F81BD" w:themeColor="accent1"/>
      <w:sz w:val="26"/>
      <w:szCs w:val="26"/>
    </w:rPr>
  </w:style>
  <w:style w:type="character" w:customStyle="1" w:styleId="Nagwek3Znak">
    <w:name w:val="Nagłówek 3 Znak"/>
    <w:basedOn w:val="Domylnaczcionkaakapitu"/>
    <w:link w:val="Nagwek3"/>
    <w:uiPriority w:val="9"/>
    <w:rsid w:val="00F82588"/>
    <w:rPr>
      <w:rFonts w:asciiTheme="majorHAnsi" w:eastAsiaTheme="majorEastAsia" w:hAnsiTheme="majorHAnsi" w:cstheme="majorBidi"/>
      <w:b/>
      <w:bCs/>
      <w:color w:val="4F81BD" w:themeColor="accent1"/>
    </w:rPr>
  </w:style>
  <w:style w:type="paragraph" w:styleId="Tytu">
    <w:name w:val="Title"/>
    <w:basedOn w:val="Normalny"/>
    <w:next w:val="Normalny"/>
    <w:link w:val="TytuZnak"/>
    <w:uiPriority w:val="10"/>
    <w:qFormat/>
    <w:rsid w:val="00F167C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F167CC"/>
    <w:rPr>
      <w:rFonts w:asciiTheme="majorHAnsi" w:eastAsiaTheme="majorEastAsia" w:hAnsiTheme="majorHAnsi" w:cstheme="majorBidi"/>
      <w:color w:val="17365D" w:themeColor="text2" w:themeShade="BF"/>
      <w:spacing w:val="5"/>
      <w:kern w:val="28"/>
      <w:sz w:val="52"/>
      <w:szCs w:val="52"/>
    </w:rPr>
  </w:style>
  <w:style w:type="character" w:customStyle="1" w:styleId="Nagwek4Znak">
    <w:name w:val="Nagłówek 4 Znak"/>
    <w:basedOn w:val="Domylnaczcionkaakapitu"/>
    <w:link w:val="Nagwek4"/>
    <w:uiPriority w:val="9"/>
    <w:rsid w:val="00F167CC"/>
    <w:rPr>
      <w:rFonts w:asciiTheme="majorHAnsi" w:eastAsiaTheme="majorEastAsia" w:hAnsiTheme="majorHAnsi" w:cstheme="majorBidi"/>
      <w:b/>
      <w:bCs/>
      <w:i/>
      <w:iCs/>
      <w:color w:val="4F81BD" w:themeColor="accent1"/>
    </w:rPr>
  </w:style>
  <w:style w:type="character" w:customStyle="1" w:styleId="Nagwek5Znak">
    <w:name w:val="Nagłówek 5 Znak"/>
    <w:basedOn w:val="Domylnaczcionkaakapitu"/>
    <w:link w:val="Nagwek5"/>
    <w:uiPriority w:val="9"/>
    <w:rsid w:val="00F167CC"/>
    <w:rPr>
      <w:rFonts w:asciiTheme="majorHAnsi" w:eastAsiaTheme="majorEastAsia" w:hAnsiTheme="majorHAnsi" w:cstheme="majorBidi"/>
      <w:color w:val="243F60" w:themeColor="accent1" w:themeShade="7F"/>
    </w:rPr>
  </w:style>
  <w:style w:type="character" w:customStyle="1" w:styleId="Nagwek6Znak">
    <w:name w:val="Nagłówek 6 Znak"/>
    <w:basedOn w:val="Domylnaczcionkaakapitu"/>
    <w:link w:val="Nagwek6"/>
    <w:uiPriority w:val="9"/>
    <w:semiHidden/>
    <w:rsid w:val="00F167CC"/>
    <w:rPr>
      <w:rFonts w:asciiTheme="majorHAnsi" w:eastAsiaTheme="majorEastAsia" w:hAnsiTheme="majorHAnsi" w:cstheme="majorBidi"/>
      <w:i/>
      <w:iCs/>
      <w:color w:val="243F60" w:themeColor="accent1" w:themeShade="7F"/>
    </w:rPr>
  </w:style>
  <w:style w:type="character" w:customStyle="1" w:styleId="Nagwek7Znak">
    <w:name w:val="Nagłówek 7 Znak"/>
    <w:basedOn w:val="Domylnaczcionkaakapitu"/>
    <w:link w:val="Nagwek7"/>
    <w:uiPriority w:val="9"/>
    <w:semiHidden/>
    <w:rsid w:val="00F167CC"/>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semiHidden/>
    <w:rsid w:val="00F167CC"/>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semiHidden/>
    <w:rsid w:val="00F167CC"/>
    <w:rPr>
      <w:rFonts w:asciiTheme="majorHAnsi" w:eastAsiaTheme="majorEastAsia" w:hAnsiTheme="majorHAnsi" w:cstheme="majorBidi"/>
      <w:i/>
      <w:iCs/>
      <w:color w:val="404040" w:themeColor="text1" w:themeTint="BF"/>
      <w:sz w:val="20"/>
      <w:szCs w:val="20"/>
    </w:rPr>
  </w:style>
  <w:style w:type="paragraph" w:styleId="Nagwek">
    <w:name w:val="header"/>
    <w:basedOn w:val="Normalny"/>
    <w:link w:val="NagwekZnak"/>
    <w:uiPriority w:val="99"/>
    <w:unhideWhenUsed/>
    <w:rsid w:val="00301E3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01E34"/>
  </w:style>
  <w:style w:type="paragraph" w:styleId="Stopka">
    <w:name w:val="footer"/>
    <w:basedOn w:val="Normalny"/>
    <w:link w:val="StopkaZnak"/>
    <w:uiPriority w:val="99"/>
    <w:unhideWhenUsed/>
    <w:rsid w:val="00301E3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01E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footer" Target="footer1.xml"/><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eader" Target="header3.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827D84-B0EE-483A-93CF-74676E7F4E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31D9C712</Template>
  <TotalTime>0</TotalTime>
  <Pages>20</Pages>
  <Words>611</Words>
  <Characters>3668</Characters>
  <DocSecurity>0</DocSecurity>
  <Lines>30</Lines>
  <Paragraphs>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4271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dcterms:created xsi:type="dcterms:W3CDTF">2016-10-28T13:04:00Z</dcterms:created>
  <dcterms:modified xsi:type="dcterms:W3CDTF">2016-10-28T13:10:00Z</dcterms:modified>
</cp:coreProperties>
</file>